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3C6D5" w14:textId="77777777" w:rsidR="00E17EA2" w:rsidRDefault="00E17EA2">
      <w:pPr>
        <w:pStyle w:val="Import00"/>
        <w:jc w:val="both"/>
        <w:rPr>
          <w:sz w:val="28"/>
        </w:rPr>
      </w:pPr>
    </w:p>
    <w:p w14:paraId="790FC499" w14:textId="77777777" w:rsidR="00E17EA2" w:rsidRDefault="00000000">
      <w:pPr>
        <w:jc w:val="center"/>
      </w:pPr>
      <w:r>
        <w:rPr>
          <w:noProof/>
          <w:lang w:eastAsia="sk-SK"/>
        </w:rPr>
        <w:drawing>
          <wp:inline distT="0" distB="0" distL="0" distR="0" wp14:anchorId="65A2AD2B" wp14:editId="2CDA3B2A">
            <wp:extent cx="292699" cy="348569"/>
            <wp:effectExtent l="0" t="0" r="0" b="0"/>
            <wp:docPr id="317853467" name="G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92699" cy="348569"/>
                    </a:xfrm>
                    <a:prstGeom prst="rect">
                      <a:avLst/>
                    </a:prstGeom>
                    <a:noFill/>
                    <a:ln>
                      <a:noFill/>
                      <a:prstDash/>
                    </a:ln>
                  </pic:spPr>
                </pic:pic>
              </a:graphicData>
            </a:graphic>
          </wp:inline>
        </w:drawing>
      </w:r>
      <w:r>
        <w:rPr>
          <w:b/>
        </w:rPr>
        <w:t>Mesto Sereď, Mestský úrad v Seredi, Nám. republiky 1176/10, 926 01  Sereď</w:t>
      </w:r>
    </w:p>
    <w:p w14:paraId="6CF61F16" w14:textId="77777777" w:rsidR="00E17EA2" w:rsidRDefault="00000000">
      <w:pPr>
        <w:jc w:val="center"/>
      </w:pPr>
      <w:r>
        <w:rPr>
          <w:b/>
        </w:rPr>
        <w:t xml:space="preserve">kontakt: </w:t>
      </w:r>
      <w:proofErr w:type="spellStart"/>
      <w:r>
        <w:rPr>
          <w:b/>
        </w:rPr>
        <w:t>tel</w:t>
      </w:r>
      <w:proofErr w:type="spellEnd"/>
      <w:r>
        <w:rPr>
          <w:b/>
        </w:rPr>
        <w:t xml:space="preserve">: 789 2392, mail: </w:t>
      </w:r>
      <w:hyperlink r:id="rId7" w:history="1">
        <w:r>
          <w:rPr>
            <w:rStyle w:val="Hypertextovprepojenie"/>
          </w:rPr>
          <w:t>mu@sered.sk</w:t>
        </w:r>
      </w:hyperlink>
    </w:p>
    <w:p w14:paraId="3913726C" w14:textId="77777777" w:rsidR="00E17EA2" w:rsidRDefault="00000000">
      <w:r>
        <w:t>_______________________________________________________________________________________</w:t>
      </w:r>
    </w:p>
    <w:p w14:paraId="3A197493" w14:textId="77777777" w:rsidR="00E17EA2" w:rsidRDefault="00E17EA2">
      <w:pPr>
        <w:pStyle w:val="Import00"/>
        <w:jc w:val="both"/>
        <w:rPr>
          <w:sz w:val="28"/>
        </w:rPr>
      </w:pPr>
    </w:p>
    <w:p w14:paraId="7D99EEFC" w14:textId="77777777" w:rsidR="00E17EA2" w:rsidRDefault="00000000">
      <w:pPr>
        <w:jc w:val="center"/>
        <w:rPr>
          <w:b/>
          <w:sz w:val="28"/>
          <w:szCs w:val="28"/>
        </w:rPr>
      </w:pPr>
      <w:r>
        <w:rPr>
          <w:b/>
          <w:sz w:val="28"/>
          <w:szCs w:val="28"/>
        </w:rPr>
        <w:t xml:space="preserve">Žiadosť o poskytnutie jednorazovej sociálnej dávky </w:t>
      </w:r>
    </w:p>
    <w:p w14:paraId="1572339C" w14:textId="77777777" w:rsidR="00E17EA2" w:rsidRDefault="00000000">
      <w:r>
        <w:t xml:space="preserve">druh dávky: </w:t>
      </w:r>
      <w:r>
        <w:rPr>
          <w:vertAlign w:val="superscript"/>
        </w:rPr>
        <w:t>*</w:t>
      </w:r>
      <w:r>
        <w:t xml:space="preserve">   1. jednorazová dávka v hmotnej núdzi</w:t>
      </w:r>
    </w:p>
    <w:p w14:paraId="5932971A" w14:textId="77777777" w:rsidR="00E17EA2" w:rsidRDefault="00000000">
      <w:r>
        <w:t xml:space="preserve">                         2. jednorazová finančná výpomoc poskytnutá v čase náhlej núdze</w:t>
      </w:r>
    </w:p>
    <w:p w14:paraId="04DB9977" w14:textId="77777777" w:rsidR="00E17EA2" w:rsidRDefault="00E17EA2"/>
    <w:tbl>
      <w:tblPr>
        <w:tblW w:w="9322" w:type="dxa"/>
        <w:tblLayout w:type="fixed"/>
        <w:tblCellMar>
          <w:left w:w="10" w:type="dxa"/>
          <w:right w:w="10" w:type="dxa"/>
        </w:tblCellMar>
        <w:tblLook w:val="0000" w:firstRow="0" w:lastRow="0" w:firstColumn="0" w:lastColumn="0" w:noHBand="0" w:noVBand="0"/>
      </w:tblPr>
      <w:tblGrid>
        <w:gridCol w:w="468"/>
        <w:gridCol w:w="3042"/>
        <w:gridCol w:w="2835"/>
        <w:gridCol w:w="2977"/>
      </w:tblGrid>
      <w:tr w:rsidR="00E17EA2" w14:paraId="0A3550A2" w14:textId="77777777">
        <w:tblPrEx>
          <w:tblCellMar>
            <w:top w:w="0" w:type="dxa"/>
            <w:bottom w:w="0" w:type="dxa"/>
          </w:tblCellMar>
        </w:tblPrEx>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159C" w14:textId="77777777" w:rsidR="00E17EA2" w:rsidRDefault="00E17EA2">
            <w:pPr>
              <w:jc w:val="both"/>
            </w:pPr>
          </w:p>
        </w:tc>
        <w:tc>
          <w:tcPr>
            <w:tcW w:w="3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90865" w14:textId="77777777" w:rsidR="00E17EA2" w:rsidRDefault="00E17EA2">
            <w:pPr>
              <w:jc w:val="both"/>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3D4F1" w14:textId="77777777" w:rsidR="00E17EA2" w:rsidRDefault="00000000">
            <w:pPr>
              <w:jc w:val="center"/>
              <w:rPr>
                <w:b/>
              </w:rPr>
            </w:pPr>
            <w:r>
              <w:rPr>
                <w:b/>
              </w:rPr>
              <w:t>Žiadateľ/ka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D21FA" w14:textId="77777777" w:rsidR="00E17EA2" w:rsidRDefault="00000000">
            <w:pPr>
              <w:jc w:val="center"/>
              <w:rPr>
                <w:b/>
              </w:rPr>
            </w:pPr>
            <w:r>
              <w:rPr>
                <w:b/>
              </w:rPr>
              <w:t xml:space="preserve">Partner </w:t>
            </w:r>
          </w:p>
          <w:p w14:paraId="48BD5A8C" w14:textId="77777777" w:rsidR="00E17EA2" w:rsidRDefault="00000000">
            <w:pPr>
              <w:rPr>
                <w:b/>
              </w:rPr>
            </w:pPr>
            <w:r>
              <w:rPr>
                <w:b/>
              </w:rPr>
              <w:t xml:space="preserve">(manžel, manželka, druh, </w:t>
            </w:r>
          </w:p>
          <w:p w14:paraId="234787E6" w14:textId="77777777" w:rsidR="00E17EA2" w:rsidRDefault="00000000">
            <w:pPr>
              <w:spacing w:line="360" w:lineRule="auto"/>
              <w:rPr>
                <w:b/>
              </w:rPr>
            </w:pPr>
            <w:r>
              <w:rPr>
                <w:b/>
              </w:rPr>
              <w:t xml:space="preserve">                 družka)</w:t>
            </w:r>
          </w:p>
        </w:tc>
      </w:tr>
      <w:tr w:rsidR="00E17EA2" w14:paraId="06DA45DD" w14:textId="77777777">
        <w:tblPrEx>
          <w:tblCellMar>
            <w:top w:w="0" w:type="dxa"/>
            <w:bottom w:w="0" w:type="dxa"/>
          </w:tblCellMar>
        </w:tblPrEx>
        <w:trPr>
          <w:trHeight w:val="404"/>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314AB" w14:textId="77777777" w:rsidR="00E17EA2" w:rsidRDefault="00000000">
            <w:pPr>
              <w:jc w:val="both"/>
              <w:rPr>
                <w:b/>
              </w:rPr>
            </w:pPr>
            <w:r>
              <w:rPr>
                <w:b/>
              </w:rPr>
              <w:t>1.</w:t>
            </w:r>
          </w:p>
        </w:tc>
        <w:tc>
          <w:tcPr>
            <w:tcW w:w="3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CB858" w14:textId="77777777" w:rsidR="00E17EA2" w:rsidRDefault="00000000">
            <w:pPr>
              <w:jc w:val="both"/>
              <w:rPr>
                <w:b/>
              </w:rPr>
            </w:pPr>
            <w:r>
              <w:rPr>
                <w:b/>
              </w:rPr>
              <w:t>Meno a priezvisko</w:t>
            </w:r>
          </w:p>
          <w:p w14:paraId="16D8C1BE" w14:textId="77777777" w:rsidR="00E17EA2" w:rsidRDefault="00E17EA2">
            <w:pPr>
              <w:jc w:val="both"/>
              <w:rPr>
                <w:b/>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D4B3A" w14:textId="77777777" w:rsidR="00E17EA2" w:rsidRDefault="00E17EA2">
            <w:pPr>
              <w:jc w:val="both"/>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BA233" w14:textId="77777777" w:rsidR="00E17EA2" w:rsidRDefault="00E17EA2">
            <w:pPr>
              <w:jc w:val="both"/>
            </w:pPr>
          </w:p>
        </w:tc>
      </w:tr>
      <w:tr w:rsidR="00E17EA2" w14:paraId="7E2B11EA" w14:textId="77777777">
        <w:tblPrEx>
          <w:tblCellMar>
            <w:top w:w="0" w:type="dxa"/>
            <w:bottom w:w="0" w:type="dxa"/>
          </w:tblCellMar>
        </w:tblPrEx>
        <w:trPr>
          <w:trHeight w:val="562"/>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6DFC3" w14:textId="77777777" w:rsidR="00E17EA2" w:rsidRDefault="00000000">
            <w:pPr>
              <w:jc w:val="both"/>
              <w:rPr>
                <w:b/>
              </w:rPr>
            </w:pPr>
            <w:r>
              <w:rPr>
                <w:b/>
              </w:rPr>
              <w:t>2.</w:t>
            </w:r>
          </w:p>
        </w:tc>
        <w:tc>
          <w:tcPr>
            <w:tcW w:w="3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329AF" w14:textId="77777777" w:rsidR="00E17EA2" w:rsidRDefault="00000000">
            <w:pPr>
              <w:jc w:val="both"/>
              <w:rPr>
                <w:b/>
              </w:rPr>
            </w:pPr>
            <w:r>
              <w:rPr>
                <w:b/>
              </w:rPr>
              <w:t>Dátum narodenia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30381" w14:textId="77777777" w:rsidR="00E17EA2" w:rsidRDefault="00E17EA2">
            <w:pPr>
              <w:jc w:val="both"/>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A390A" w14:textId="77777777" w:rsidR="00E17EA2" w:rsidRDefault="00E17EA2">
            <w:pPr>
              <w:jc w:val="both"/>
            </w:pPr>
          </w:p>
        </w:tc>
      </w:tr>
      <w:tr w:rsidR="00E17EA2" w14:paraId="0861492C" w14:textId="77777777">
        <w:tblPrEx>
          <w:tblCellMar>
            <w:top w:w="0" w:type="dxa"/>
            <w:bottom w:w="0" w:type="dxa"/>
          </w:tblCellMar>
        </w:tblPrEx>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B43AE" w14:textId="77777777" w:rsidR="00E17EA2" w:rsidRDefault="00000000">
            <w:pPr>
              <w:jc w:val="both"/>
              <w:rPr>
                <w:b/>
              </w:rPr>
            </w:pPr>
            <w:r>
              <w:rPr>
                <w:b/>
              </w:rPr>
              <w:t>3.</w:t>
            </w:r>
          </w:p>
        </w:tc>
        <w:tc>
          <w:tcPr>
            <w:tcW w:w="3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045DA" w14:textId="77777777" w:rsidR="00E17EA2" w:rsidRDefault="00000000">
            <w:pPr>
              <w:jc w:val="both"/>
              <w:rPr>
                <w:b/>
              </w:rPr>
            </w:pPr>
            <w:r>
              <w:rPr>
                <w:b/>
              </w:rPr>
              <w:t>Trvalé bydlisko</w:t>
            </w:r>
          </w:p>
          <w:p w14:paraId="21C4754B" w14:textId="77777777" w:rsidR="00E17EA2" w:rsidRDefault="00E17EA2">
            <w:pPr>
              <w:jc w:val="both"/>
              <w:rPr>
                <w:b/>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48176" w14:textId="77777777" w:rsidR="00E17EA2" w:rsidRDefault="00E17EA2">
            <w:pPr>
              <w:jc w:val="both"/>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73CB8" w14:textId="77777777" w:rsidR="00E17EA2" w:rsidRDefault="00E17EA2">
            <w:pPr>
              <w:jc w:val="both"/>
            </w:pPr>
          </w:p>
        </w:tc>
      </w:tr>
      <w:tr w:rsidR="00E17EA2" w14:paraId="32D1726F" w14:textId="77777777">
        <w:tblPrEx>
          <w:tblCellMar>
            <w:top w:w="0" w:type="dxa"/>
            <w:bottom w:w="0" w:type="dxa"/>
          </w:tblCellMar>
        </w:tblPrEx>
        <w:trPr>
          <w:trHeight w:val="564"/>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0C6CC" w14:textId="77777777" w:rsidR="00E17EA2" w:rsidRDefault="00000000">
            <w:pPr>
              <w:jc w:val="both"/>
              <w:rPr>
                <w:b/>
              </w:rPr>
            </w:pPr>
            <w:r>
              <w:rPr>
                <w:b/>
              </w:rPr>
              <w:t>4.</w:t>
            </w:r>
          </w:p>
        </w:tc>
        <w:tc>
          <w:tcPr>
            <w:tcW w:w="3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74139" w14:textId="77777777" w:rsidR="00E17EA2" w:rsidRDefault="00000000">
            <w:pPr>
              <w:jc w:val="both"/>
              <w:rPr>
                <w:b/>
              </w:rPr>
            </w:pPr>
            <w:r>
              <w:rPr>
                <w:b/>
              </w:rPr>
              <w:t>Rodinný stav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DFBA1" w14:textId="77777777" w:rsidR="00E17EA2" w:rsidRDefault="00E17EA2">
            <w:pPr>
              <w:jc w:val="both"/>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B13C0" w14:textId="77777777" w:rsidR="00E17EA2" w:rsidRDefault="00E17EA2">
            <w:pPr>
              <w:jc w:val="both"/>
            </w:pPr>
          </w:p>
        </w:tc>
      </w:tr>
      <w:tr w:rsidR="00E17EA2" w14:paraId="48B01C7A" w14:textId="77777777">
        <w:tblPrEx>
          <w:tblCellMar>
            <w:top w:w="0" w:type="dxa"/>
            <w:bottom w:w="0" w:type="dxa"/>
          </w:tblCellMar>
        </w:tblPrEx>
        <w:trPr>
          <w:trHeight w:val="969"/>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FE351" w14:textId="77777777" w:rsidR="00E17EA2" w:rsidRDefault="00000000">
            <w:pPr>
              <w:jc w:val="both"/>
              <w:rPr>
                <w:b/>
              </w:rPr>
            </w:pPr>
            <w:r>
              <w:rPr>
                <w:b/>
              </w:rPr>
              <w:t>5.</w:t>
            </w:r>
          </w:p>
        </w:tc>
        <w:tc>
          <w:tcPr>
            <w:tcW w:w="3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06FD7" w14:textId="77777777" w:rsidR="00E17EA2" w:rsidRDefault="00000000">
            <w:pPr>
              <w:jc w:val="both"/>
              <w:rPr>
                <w:b/>
              </w:rPr>
            </w:pPr>
            <w:r>
              <w:rPr>
                <w:b/>
              </w:rPr>
              <w:t>Zamestnávateľ</w:t>
            </w:r>
          </w:p>
          <w:p w14:paraId="10AF8E02" w14:textId="77777777" w:rsidR="00E17EA2" w:rsidRDefault="00E17EA2">
            <w:pPr>
              <w:jc w:val="both"/>
              <w:rPr>
                <w:b/>
              </w:rPr>
            </w:pPr>
          </w:p>
          <w:p w14:paraId="39E7A2B7" w14:textId="77777777" w:rsidR="00E17EA2" w:rsidRDefault="00E17EA2">
            <w:pPr>
              <w:jc w:val="both"/>
              <w:rPr>
                <w:b/>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A24F8" w14:textId="77777777" w:rsidR="00E17EA2" w:rsidRDefault="00E17EA2">
            <w:pPr>
              <w:jc w:val="both"/>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8F371" w14:textId="77777777" w:rsidR="00E17EA2" w:rsidRDefault="00E17EA2">
            <w:pPr>
              <w:jc w:val="both"/>
            </w:pPr>
          </w:p>
        </w:tc>
      </w:tr>
      <w:tr w:rsidR="00E17EA2" w14:paraId="2D97E400" w14:textId="77777777">
        <w:tblPrEx>
          <w:tblCellMar>
            <w:top w:w="0" w:type="dxa"/>
            <w:bottom w:w="0" w:type="dxa"/>
          </w:tblCellMar>
        </w:tblPrEx>
        <w:trPr>
          <w:trHeight w:val="7797"/>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159C6" w14:textId="77777777" w:rsidR="00E17EA2" w:rsidRDefault="00000000">
            <w:pPr>
              <w:jc w:val="both"/>
              <w:rPr>
                <w:b/>
              </w:rPr>
            </w:pPr>
            <w:r>
              <w:rPr>
                <w:b/>
              </w:rPr>
              <w:t>6.</w:t>
            </w:r>
          </w:p>
        </w:tc>
        <w:tc>
          <w:tcPr>
            <w:tcW w:w="30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DD886" w14:textId="77777777" w:rsidR="00E17EA2" w:rsidRDefault="00000000">
            <w:pPr>
              <w:jc w:val="both"/>
              <w:rPr>
                <w:b/>
              </w:rPr>
            </w:pPr>
            <w:r>
              <w:rPr>
                <w:b/>
              </w:rPr>
              <w:t>Potvrdenie o príjme</w:t>
            </w:r>
          </w:p>
          <w:p w14:paraId="41084D1E" w14:textId="77777777" w:rsidR="00E17EA2" w:rsidRDefault="00000000">
            <w:pPr>
              <w:jc w:val="both"/>
            </w:pPr>
            <w:r>
              <w:t xml:space="preserve">- čistý príjem zo zamestnania </w:t>
            </w:r>
          </w:p>
          <w:p w14:paraId="768359D4" w14:textId="77777777" w:rsidR="00E17EA2" w:rsidRDefault="00E17EA2">
            <w:pPr>
              <w:jc w:val="both"/>
              <w:rPr>
                <w:b/>
              </w:rPr>
            </w:pPr>
          </w:p>
          <w:p w14:paraId="281A035E" w14:textId="77777777" w:rsidR="00E17EA2" w:rsidRDefault="00000000">
            <w:pPr>
              <w:jc w:val="both"/>
            </w:pPr>
            <w:r>
              <w:rPr>
                <w:b/>
              </w:rPr>
              <w:t>Dávky sociálnej poisťovne</w:t>
            </w:r>
          </w:p>
          <w:p w14:paraId="08FFEF9D" w14:textId="77777777" w:rsidR="00E17EA2" w:rsidRDefault="00000000">
            <w:pPr>
              <w:jc w:val="both"/>
            </w:pPr>
            <w:r>
              <w:t>- druh a výška dôchodku</w:t>
            </w:r>
          </w:p>
          <w:p w14:paraId="5D9811EE" w14:textId="77777777" w:rsidR="00E17EA2" w:rsidRDefault="00E17EA2">
            <w:pPr>
              <w:jc w:val="both"/>
            </w:pPr>
          </w:p>
          <w:p w14:paraId="2DF4C4A2" w14:textId="77777777" w:rsidR="00E17EA2" w:rsidRDefault="00000000">
            <w:pPr>
              <w:jc w:val="both"/>
            </w:pPr>
            <w:r>
              <w:t>- dávka v nezamestnanosti</w:t>
            </w:r>
          </w:p>
          <w:p w14:paraId="22284748" w14:textId="77777777" w:rsidR="00E17EA2" w:rsidRDefault="00E17EA2">
            <w:pPr>
              <w:jc w:val="both"/>
              <w:rPr>
                <w:b/>
              </w:rPr>
            </w:pPr>
          </w:p>
          <w:p w14:paraId="7E43531E" w14:textId="77777777" w:rsidR="00E17EA2" w:rsidRDefault="00000000">
            <w:pPr>
              <w:jc w:val="both"/>
            </w:pPr>
            <w:r>
              <w:rPr>
                <w:b/>
              </w:rPr>
              <w:t>Dávky z ÚPSVaR</w:t>
            </w:r>
          </w:p>
          <w:p w14:paraId="77D8AE6A" w14:textId="77777777" w:rsidR="00E17EA2" w:rsidRDefault="00000000">
            <w:pPr>
              <w:jc w:val="both"/>
            </w:pPr>
            <w:r>
              <w:t>- prídavok na dieťa/deti</w:t>
            </w:r>
          </w:p>
          <w:p w14:paraId="4EA816E9" w14:textId="77777777" w:rsidR="00E17EA2" w:rsidRDefault="00E17EA2">
            <w:pPr>
              <w:jc w:val="both"/>
            </w:pPr>
          </w:p>
          <w:p w14:paraId="2183D2F8" w14:textId="77777777" w:rsidR="00E17EA2" w:rsidRDefault="00000000">
            <w:pPr>
              <w:jc w:val="both"/>
            </w:pPr>
            <w:r>
              <w:t>- rodičovský príspevok</w:t>
            </w:r>
          </w:p>
          <w:p w14:paraId="59414444" w14:textId="77777777" w:rsidR="00E17EA2" w:rsidRDefault="00E17EA2">
            <w:pPr>
              <w:jc w:val="both"/>
            </w:pPr>
          </w:p>
          <w:p w14:paraId="37E4CC2E" w14:textId="77777777" w:rsidR="00E17EA2" w:rsidRDefault="00000000">
            <w:pPr>
              <w:jc w:val="both"/>
            </w:pPr>
            <w:r>
              <w:t>- dávka v hmotnej núdzi +</w:t>
            </w:r>
          </w:p>
          <w:p w14:paraId="5F79D4A1" w14:textId="77777777" w:rsidR="00E17EA2" w:rsidRDefault="00000000">
            <w:pPr>
              <w:jc w:val="both"/>
            </w:pPr>
            <w:r>
              <w:t xml:space="preserve">   príspevky k dávke v HN</w:t>
            </w:r>
          </w:p>
          <w:p w14:paraId="5FDF0F1C" w14:textId="77777777" w:rsidR="00E17EA2" w:rsidRDefault="00E17EA2">
            <w:pPr>
              <w:jc w:val="both"/>
            </w:pPr>
          </w:p>
          <w:p w14:paraId="0B539139" w14:textId="77777777" w:rsidR="00E17EA2" w:rsidRDefault="00000000">
            <w:pPr>
              <w:jc w:val="both"/>
            </w:pPr>
            <w:r>
              <w:t xml:space="preserve">- peňažný príspevok za </w:t>
            </w:r>
          </w:p>
          <w:p w14:paraId="1FF6E856" w14:textId="77777777" w:rsidR="00E17EA2" w:rsidRDefault="00000000">
            <w:pPr>
              <w:jc w:val="both"/>
            </w:pPr>
            <w:r>
              <w:t xml:space="preserve">   opatrovanie</w:t>
            </w:r>
          </w:p>
          <w:p w14:paraId="5E3C00A9" w14:textId="77777777" w:rsidR="00E17EA2" w:rsidRDefault="00E17EA2"/>
          <w:p w14:paraId="3EF22FEE" w14:textId="77777777" w:rsidR="00E17EA2" w:rsidRDefault="00000000">
            <w:r>
              <w:t>- iné dávky</w:t>
            </w:r>
          </w:p>
          <w:p w14:paraId="6C25A3D0" w14:textId="77777777" w:rsidR="00E17EA2" w:rsidRDefault="00E17EA2"/>
          <w:p w14:paraId="7B0A410B" w14:textId="77777777" w:rsidR="00E17EA2" w:rsidRDefault="00000000">
            <w:r>
              <w:t xml:space="preserve">- </w:t>
            </w:r>
            <w:r>
              <w:rPr>
                <w:b/>
              </w:rPr>
              <w:t xml:space="preserve">potvrdenie o evidencii na   </w:t>
            </w:r>
          </w:p>
          <w:p w14:paraId="536E4525" w14:textId="77777777" w:rsidR="00E17EA2" w:rsidRDefault="00000000">
            <w:r>
              <w:rPr>
                <w:b/>
              </w:rPr>
              <w:t xml:space="preserve">  ÚPSVaR Sereď </w:t>
            </w:r>
            <w:r>
              <w:t xml:space="preserve">– </w:t>
            </w:r>
          </w:p>
          <w:p w14:paraId="485F89E9" w14:textId="77777777" w:rsidR="00E17EA2" w:rsidRDefault="00000000">
            <w:r>
              <w:t xml:space="preserve">  evidovaný   ako uchádzač </w:t>
            </w:r>
          </w:p>
          <w:p w14:paraId="143A97F3" w14:textId="77777777" w:rsidR="00E17EA2" w:rsidRDefault="00000000">
            <w:r>
              <w:t xml:space="preserve">  o zamestnanie  od:</w:t>
            </w:r>
          </w:p>
          <w:p w14:paraId="26E3F2C3" w14:textId="77777777" w:rsidR="00E17EA2" w:rsidRDefault="00E17EA2"/>
          <w:p w14:paraId="11E4E022" w14:textId="77777777" w:rsidR="00E17EA2" w:rsidRDefault="00000000">
            <w:pPr>
              <w:jc w:val="both"/>
              <w:rPr>
                <w:b/>
              </w:rPr>
            </w:pPr>
            <w:r>
              <w:rPr>
                <w:b/>
              </w:rPr>
              <w:t>Výživné</w:t>
            </w:r>
          </w:p>
          <w:p w14:paraId="14774229" w14:textId="77777777" w:rsidR="00E17EA2" w:rsidRDefault="00000000">
            <w:pPr>
              <w:jc w:val="both"/>
            </w:pPr>
            <w:r>
              <w:t>- doložiť fotokópiu rozsudku</w:t>
            </w:r>
          </w:p>
          <w:p w14:paraId="3E31CF26" w14:textId="77777777" w:rsidR="00E17EA2" w:rsidRDefault="00E17EA2">
            <w:pPr>
              <w:ind w:left="360"/>
              <w:jc w:val="both"/>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4BDBF" w14:textId="77777777" w:rsidR="00E17EA2" w:rsidRDefault="00E17EA2">
            <w:pPr>
              <w:jc w:val="both"/>
            </w:pPr>
          </w:p>
          <w:p w14:paraId="3D50132A" w14:textId="77777777" w:rsidR="00E17EA2" w:rsidRDefault="00000000">
            <w:pPr>
              <w:jc w:val="both"/>
            </w:pPr>
            <w:r>
              <w:t>.........................................</w:t>
            </w:r>
          </w:p>
          <w:p w14:paraId="43FC16BD" w14:textId="77777777" w:rsidR="00E17EA2" w:rsidRDefault="00E17EA2">
            <w:pPr>
              <w:jc w:val="both"/>
            </w:pPr>
          </w:p>
          <w:p w14:paraId="39011A64" w14:textId="77777777" w:rsidR="00E17EA2" w:rsidRDefault="00E17EA2">
            <w:pPr>
              <w:jc w:val="both"/>
            </w:pPr>
          </w:p>
          <w:p w14:paraId="7A5E3DF9" w14:textId="77777777" w:rsidR="00E17EA2" w:rsidRDefault="00000000">
            <w:pPr>
              <w:jc w:val="both"/>
            </w:pPr>
            <w:r>
              <w:t>.........................................</w:t>
            </w:r>
          </w:p>
          <w:p w14:paraId="0C7C7CE2" w14:textId="77777777" w:rsidR="00E17EA2" w:rsidRDefault="00E17EA2">
            <w:pPr>
              <w:jc w:val="both"/>
            </w:pPr>
          </w:p>
          <w:p w14:paraId="1ECFB4A8" w14:textId="77777777" w:rsidR="00E17EA2" w:rsidRDefault="00000000">
            <w:pPr>
              <w:jc w:val="both"/>
            </w:pPr>
            <w:r>
              <w:t>.........................................</w:t>
            </w:r>
          </w:p>
          <w:p w14:paraId="2152609B" w14:textId="77777777" w:rsidR="00E17EA2" w:rsidRDefault="00E17EA2">
            <w:pPr>
              <w:jc w:val="both"/>
            </w:pPr>
          </w:p>
          <w:p w14:paraId="7050F066" w14:textId="77777777" w:rsidR="00E17EA2" w:rsidRDefault="00E17EA2">
            <w:pPr>
              <w:jc w:val="both"/>
            </w:pPr>
          </w:p>
          <w:p w14:paraId="6C236DF1" w14:textId="77777777" w:rsidR="00E17EA2" w:rsidRDefault="00000000">
            <w:pPr>
              <w:jc w:val="both"/>
            </w:pPr>
            <w:r>
              <w:t>.........................................</w:t>
            </w:r>
          </w:p>
          <w:p w14:paraId="263D9E2E" w14:textId="77777777" w:rsidR="00E17EA2" w:rsidRDefault="00E17EA2">
            <w:pPr>
              <w:jc w:val="both"/>
            </w:pPr>
          </w:p>
          <w:p w14:paraId="24EA0648" w14:textId="77777777" w:rsidR="00E17EA2" w:rsidRDefault="00000000">
            <w:pPr>
              <w:jc w:val="both"/>
            </w:pPr>
            <w:r>
              <w:t>.........................................</w:t>
            </w:r>
          </w:p>
          <w:p w14:paraId="40FFBB24" w14:textId="77777777" w:rsidR="00E17EA2" w:rsidRDefault="00E17EA2">
            <w:pPr>
              <w:jc w:val="both"/>
            </w:pPr>
          </w:p>
          <w:p w14:paraId="2DBB3CC1" w14:textId="77777777" w:rsidR="00E17EA2" w:rsidRDefault="00E17EA2">
            <w:pPr>
              <w:jc w:val="both"/>
            </w:pPr>
          </w:p>
          <w:p w14:paraId="03168871" w14:textId="77777777" w:rsidR="00E17EA2" w:rsidRDefault="00000000">
            <w:pPr>
              <w:jc w:val="both"/>
            </w:pPr>
            <w:r>
              <w:t>.........................................</w:t>
            </w:r>
          </w:p>
          <w:p w14:paraId="127CFFBD" w14:textId="77777777" w:rsidR="00E17EA2" w:rsidRDefault="00E17EA2">
            <w:pPr>
              <w:jc w:val="both"/>
            </w:pPr>
          </w:p>
          <w:p w14:paraId="606BC157" w14:textId="77777777" w:rsidR="00E17EA2" w:rsidRDefault="00E17EA2">
            <w:pPr>
              <w:jc w:val="both"/>
            </w:pPr>
          </w:p>
          <w:p w14:paraId="20E5029F" w14:textId="77777777" w:rsidR="00E17EA2" w:rsidRDefault="00000000">
            <w:pPr>
              <w:jc w:val="both"/>
            </w:pPr>
            <w:r>
              <w:t>.........................................</w:t>
            </w:r>
          </w:p>
          <w:p w14:paraId="0CA24357" w14:textId="77777777" w:rsidR="00E17EA2" w:rsidRDefault="00E17EA2">
            <w:pPr>
              <w:jc w:val="both"/>
            </w:pPr>
          </w:p>
          <w:p w14:paraId="47FE0F36" w14:textId="77777777" w:rsidR="00E17EA2" w:rsidRDefault="00000000">
            <w:pPr>
              <w:jc w:val="both"/>
            </w:pPr>
            <w:r>
              <w:t>.........................................</w:t>
            </w:r>
          </w:p>
          <w:p w14:paraId="789A63B4" w14:textId="77777777" w:rsidR="00E17EA2" w:rsidRDefault="00E17EA2">
            <w:pPr>
              <w:jc w:val="both"/>
            </w:pPr>
          </w:p>
          <w:p w14:paraId="55EFEF78" w14:textId="77777777" w:rsidR="00E17EA2" w:rsidRDefault="00E17EA2">
            <w:pPr>
              <w:jc w:val="both"/>
            </w:pPr>
          </w:p>
          <w:p w14:paraId="70C2AAD4" w14:textId="77777777" w:rsidR="00E17EA2" w:rsidRDefault="00E17EA2">
            <w:pPr>
              <w:jc w:val="both"/>
            </w:pPr>
          </w:p>
          <w:p w14:paraId="772077DB" w14:textId="77777777" w:rsidR="00E17EA2" w:rsidRDefault="00E17EA2">
            <w:pPr>
              <w:jc w:val="both"/>
            </w:pPr>
          </w:p>
          <w:p w14:paraId="33A2FBAE" w14:textId="77777777" w:rsidR="00E17EA2" w:rsidRDefault="00000000">
            <w:pPr>
              <w:jc w:val="both"/>
            </w:pPr>
            <w:r>
              <w:t>.........................................</w:t>
            </w:r>
          </w:p>
          <w:p w14:paraId="0E9E0414" w14:textId="77777777" w:rsidR="00E17EA2" w:rsidRDefault="00E17EA2">
            <w:pPr>
              <w:jc w:val="both"/>
            </w:pPr>
          </w:p>
          <w:p w14:paraId="5F0F19C7" w14:textId="77777777" w:rsidR="00E17EA2" w:rsidRDefault="00E17EA2">
            <w:pPr>
              <w:jc w:val="both"/>
            </w:pPr>
          </w:p>
          <w:p w14:paraId="615CCF11" w14:textId="77777777" w:rsidR="00E17EA2" w:rsidRDefault="00000000">
            <w:pPr>
              <w:jc w:val="both"/>
            </w:pPr>
            <w: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AEF8" w14:textId="77777777" w:rsidR="00E17EA2" w:rsidRDefault="00E17EA2">
            <w:pPr>
              <w:jc w:val="both"/>
            </w:pPr>
          </w:p>
          <w:p w14:paraId="23C53A3C" w14:textId="77777777" w:rsidR="00E17EA2" w:rsidRDefault="00000000">
            <w:pPr>
              <w:jc w:val="both"/>
            </w:pPr>
            <w:r>
              <w:t>............................................</w:t>
            </w:r>
          </w:p>
          <w:p w14:paraId="6057D6FA" w14:textId="77777777" w:rsidR="00E17EA2" w:rsidRDefault="00E17EA2">
            <w:pPr>
              <w:jc w:val="both"/>
            </w:pPr>
          </w:p>
          <w:p w14:paraId="24DF2417" w14:textId="77777777" w:rsidR="00E17EA2" w:rsidRDefault="00E17EA2">
            <w:pPr>
              <w:jc w:val="both"/>
            </w:pPr>
          </w:p>
          <w:p w14:paraId="1F785615" w14:textId="77777777" w:rsidR="00E17EA2" w:rsidRDefault="00000000">
            <w:pPr>
              <w:jc w:val="both"/>
            </w:pPr>
            <w:r>
              <w:t>............................................</w:t>
            </w:r>
          </w:p>
          <w:p w14:paraId="668B214B" w14:textId="77777777" w:rsidR="00E17EA2" w:rsidRDefault="00E17EA2">
            <w:pPr>
              <w:jc w:val="both"/>
            </w:pPr>
          </w:p>
          <w:p w14:paraId="028926E5" w14:textId="77777777" w:rsidR="00E17EA2" w:rsidRDefault="00000000">
            <w:pPr>
              <w:jc w:val="both"/>
            </w:pPr>
            <w:r>
              <w:t>............................................</w:t>
            </w:r>
          </w:p>
          <w:p w14:paraId="62A5E134" w14:textId="77777777" w:rsidR="00E17EA2" w:rsidRDefault="00E17EA2">
            <w:pPr>
              <w:jc w:val="both"/>
            </w:pPr>
          </w:p>
          <w:p w14:paraId="10BD62B6" w14:textId="77777777" w:rsidR="00E17EA2" w:rsidRDefault="00E17EA2">
            <w:pPr>
              <w:jc w:val="both"/>
            </w:pPr>
          </w:p>
          <w:p w14:paraId="4C8089ED" w14:textId="77777777" w:rsidR="00E17EA2" w:rsidRDefault="00000000">
            <w:pPr>
              <w:jc w:val="both"/>
            </w:pPr>
            <w:r>
              <w:t>............................................</w:t>
            </w:r>
          </w:p>
          <w:p w14:paraId="7A383092" w14:textId="77777777" w:rsidR="00E17EA2" w:rsidRDefault="00E17EA2">
            <w:pPr>
              <w:jc w:val="both"/>
            </w:pPr>
          </w:p>
          <w:p w14:paraId="58AC4B52" w14:textId="77777777" w:rsidR="00E17EA2" w:rsidRDefault="00000000">
            <w:pPr>
              <w:jc w:val="both"/>
            </w:pPr>
            <w:r>
              <w:t>............................................</w:t>
            </w:r>
          </w:p>
          <w:p w14:paraId="64D27369" w14:textId="77777777" w:rsidR="00E17EA2" w:rsidRDefault="00E17EA2">
            <w:pPr>
              <w:jc w:val="both"/>
            </w:pPr>
          </w:p>
          <w:p w14:paraId="78A26F30" w14:textId="77777777" w:rsidR="00E17EA2" w:rsidRDefault="00E17EA2">
            <w:pPr>
              <w:jc w:val="both"/>
            </w:pPr>
          </w:p>
          <w:p w14:paraId="0A9081CC" w14:textId="77777777" w:rsidR="00E17EA2" w:rsidRDefault="00000000">
            <w:pPr>
              <w:jc w:val="both"/>
            </w:pPr>
            <w:r>
              <w:t>............................................</w:t>
            </w:r>
          </w:p>
          <w:p w14:paraId="64D01E3D" w14:textId="77777777" w:rsidR="00E17EA2" w:rsidRDefault="00E17EA2">
            <w:pPr>
              <w:jc w:val="both"/>
            </w:pPr>
          </w:p>
          <w:p w14:paraId="1F24EDAB" w14:textId="77777777" w:rsidR="00E17EA2" w:rsidRDefault="00E17EA2">
            <w:pPr>
              <w:jc w:val="both"/>
            </w:pPr>
          </w:p>
          <w:p w14:paraId="66BE74FD" w14:textId="77777777" w:rsidR="00E17EA2" w:rsidRDefault="00000000">
            <w:pPr>
              <w:jc w:val="both"/>
            </w:pPr>
            <w:r>
              <w:t>............................................</w:t>
            </w:r>
          </w:p>
          <w:p w14:paraId="339AECC5" w14:textId="77777777" w:rsidR="00E17EA2" w:rsidRDefault="00E17EA2">
            <w:pPr>
              <w:jc w:val="both"/>
            </w:pPr>
          </w:p>
          <w:p w14:paraId="597A19C1" w14:textId="77777777" w:rsidR="00E17EA2" w:rsidRDefault="00000000">
            <w:pPr>
              <w:jc w:val="both"/>
            </w:pPr>
            <w:r>
              <w:t>............................................</w:t>
            </w:r>
          </w:p>
          <w:p w14:paraId="3C3AF94C" w14:textId="77777777" w:rsidR="00E17EA2" w:rsidRDefault="00E17EA2">
            <w:pPr>
              <w:jc w:val="both"/>
            </w:pPr>
          </w:p>
          <w:p w14:paraId="3D7ABFF0" w14:textId="77777777" w:rsidR="00E17EA2" w:rsidRDefault="00E17EA2">
            <w:pPr>
              <w:jc w:val="both"/>
            </w:pPr>
          </w:p>
          <w:p w14:paraId="2922202C" w14:textId="77777777" w:rsidR="00E17EA2" w:rsidRDefault="00E17EA2">
            <w:pPr>
              <w:jc w:val="both"/>
            </w:pPr>
          </w:p>
          <w:p w14:paraId="1D39047D" w14:textId="77777777" w:rsidR="00E17EA2" w:rsidRDefault="00E17EA2">
            <w:pPr>
              <w:jc w:val="both"/>
            </w:pPr>
          </w:p>
          <w:p w14:paraId="2F6DF458" w14:textId="77777777" w:rsidR="00E17EA2" w:rsidRDefault="00000000">
            <w:pPr>
              <w:jc w:val="both"/>
            </w:pPr>
            <w:r>
              <w:t>............................................</w:t>
            </w:r>
          </w:p>
          <w:p w14:paraId="2843B201" w14:textId="77777777" w:rsidR="00E17EA2" w:rsidRDefault="00E17EA2">
            <w:pPr>
              <w:jc w:val="both"/>
            </w:pPr>
          </w:p>
          <w:p w14:paraId="4810A8A1" w14:textId="77777777" w:rsidR="00E17EA2" w:rsidRDefault="00E17EA2">
            <w:pPr>
              <w:jc w:val="both"/>
            </w:pPr>
          </w:p>
          <w:p w14:paraId="42220147" w14:textId="77777777" w:rsidR="00E17EA2" w:rsidRDefault="00E17EA2">
            <w:pPr>
              <w:jc w:val="both"/>
            </w:pPr>
          </w:p>
        </w:tc>
      </w:tr>
    </w:tbl>
    <w:p w14:paraId="37129A5C" w14:textId="77777777" w:rsidR="00E17EA2" w:rsidRDefault="00000000">
      <w:pPr>
        <w:jc w:val="both"/>
      </w:pPr>
      <w:r>
        <w:rPr>
          <w:b/>
        </w:rPr>
        <w:lastRenderedPageBreak/>
        <w:t>Každý príjem musí byť potvrdený pečiatkou a podpisom príslušného subjektu</w:t>
      </w:r>
      <w:r>
        <w:t>.</w:t>
      </w:r>
    </w:p>
    <w:p w14:paraId="5FB88467" w14:textId="77777777" w:rsidR="00E17EA2" w:rsidRDefault="00000000">
      <w:pPr>
        <w:jc w:val="both"/>
      </w:pPr>
      <w:r>
        <w:rPr>
          <w:vertAlign w:val="superscript"/>
        </w:rPr>
        <w:t>*</w:t>
      </w:r>
      <w:r>
        <w:t xml:space="preserve"> </w:t>
      </w:r>
      <w:proofErr w:type="spellStart"/>
      <w:r>
        <w:t>hodiace</w:t>
      </w:r>
      <w:proofErr w:type="spellEnd"/>
      <w:r>
        <w:t xml:space="preserve"> sa zakrúžkujte</w:t>
      </w:r>
    </w:p>
    <w:p w14:paraId="44BC3A1C" w14:textId="77777777" w:rsidR="00E17EA2" w:rsidRDefault="00E17EA2">
      <w:pPr>
        <w:jc w:val="both"/>
      </w:pPr>
    </w:p>
    <w:p w14:paraId="040E2416" w14:textId="77777777" w:rsidR="00E17EA2" w:rsidRDefault="00000000">
      <w:pPr>
        <w:ind w:left="-284"/>
        <w:jc w:val="both"/>
        <w:rPr>
          <w:b/>
        </w:rPr>
      </w:pPr>
      <w:r>
        <w:rPr>
          <w:b/>
        </w:rPr>
        <w:t xml:space="preserve">7. Údaje o dieťati/deťoch: </w:t>
      </w:r>
    </w:p>
    <w:p w14:paraId="2D8B004A" w14:textId="77777777" w:rsidR="00E17EA2" w:rsidRDefault="00E17EA2">
      <w:pPr>
        <w:jc w:val="both"/>
        <w:rPr>
          <w:b/>
        </w:rPr>
      </w:pPr>
    </w:p>
    <w:tbl>
      <w:tblPr>
        <w:tblW w:w="9320" w:type="dxa"/>
        <w:tblInd w:w="-176" w:type="dxa"/>
        <w:tblCellMar>
          <w:left w:w="10" w:type="dxa"/>
          <w:right w:w="10" w:type="dxa"/>
        </w:tblCellMar>
        <w:tblLook w:val="0000" w:firstRow="0" w:lastRow="0" w:firstColumn="0" w:lastColumn="0" w:noHBand="0" w:noVBand="0"/>
      </w:tblPr>
      <w:tblGrid>
        <w:gridCol w:w="572"/>
        <w:gridCol w:w="3096"/>
        <w:gridCol w:w="1896"/>
        <w:gridCol w:w="3756"/>
      </w:tblGrid>
      <w:tr w:rsidR="00E17EA2" w14:paraId="76B6330C" w14:textId="77777777">
        <w:tblPrEx>
          <w:tblCellMar>
            <w:top w:w="0" w:type="dxa"/>
            <w:bottom w:w="0" w:type="dxa"/>
          </w:tblCellMar>
        </w:tblPrEx>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6D55F" w14:textId="77777777" w:rsidR="00E17EA2" w:rsidRDefault="00E17EA2">
            <w:pPr>
              <w:jc w:val="both"/>
            </w:pPr>
          </w:p>
        </w:tc>
        <w:tc>
          <w:tcPr>
            <w:tcW w:w="3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48A15" w14:textId="77777777" w:rsidR="00E17EA2" w:rsidRDefault="00000000">
            <w:pPr>
              <w:rPr>
                <w:b/>
              </w:rPr>
            </w:pPr>
            <w:r>
              <w:rPr>
                <w:b/>
              </w:rPr>
              <w:t>Meno a priezvisko dieťaťa</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22909" w14:textId="77777777" w:rsidR="00E17EA2" w:rsidRDefault="00000000">
            <w:pPr>
              <w:jc w:val="center"/>
              <w:rPr>
                <w:b/>
              </w:rPr>
            </w:pPr>
            <w:r>
              <w:rPr>
                <w:b/>
              </w:rPr>
              <w:t>Dátum narodenia</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D1D35" w14:textId="77777777" w:rsidR="00E17EA2" w:rsidRDefault="00000000">
            <w:pPr>
              <w:jc w:val="both"/>
              <w:rPr>
                <w:b/>
              </w:rPr>
            </w:pPr>
            <w:r>
              <w:rPr>
                <w:b/>
              </w:rPr>
              <w:t>Potvrdenie o dochádzke do školy, počet neospravedlnených hodín</w:t>
            </w:r>
          </w:p>
        </w:tc>
      </w:tr>
      <w:tr w:rsidR="00E17EA2" w14:paraId="24795EF9" w14:textId="77777777">
        <w:tblPrEx>
          <w:tblCellMar>
            <w:top w:w="0" w:type="dxa"/>
            <w:bottom w:w="0" w:type="dxa"/>
          </w:tblCellMar>
        </w:tblPrEx>
        <w:trPr>
          <w:trHeight w:val="2283"/>
        </w:trPr>
        <w:tc>
          <w:tcPr>
            <w:tcW w:w="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1476C" w14:textId="77777777" w:rsidR="00E17EA2" w:rsidRDefault="00E17EA2">
            <w:pPr>
              <w:jc w:val="both"/>
            </w:pPr>
          </w:p>
          <w:p w14:paraId="65ADE202" w14:textId="77777777" w:rsidR="00E17EA2" w:rsidRDefault="00E17EA2">
            <w:pPr>
              <w:jc w:val="both"/>
              <w:rPr>
                <w:b/>
              </w:rPr>
            </w:pPr>
          </w:p>
          <w:p w14:paraId="5AC45685" w14:textId="77777777" w:rsidR="00E17EA2" w:rsidRDefault="00000000">
            <w:pPr>
              <w:jc w:val="both"/>
              <w:rPr>
                <w:b/>
              </w:rPr>
            </w:pPr>
            <w:r>
              <w:rPr>
                <w:b/>
              </w:rPr>
              <w:t>1.</w:t>
            </w:r>
          </w:p>
          <w:p w14:paraId="39380675" w14:textId="77777777" w:rsidR="00E17EA2" w:rsidRDefault="00E17EA2">
            <w:pPr>
              <w:jc w:val="both"/>
              <w:rPr>
                <w:b/>
              </w:rPr>
            </w:pPr>
          </w:p>
          <w:p w14:paraId="355C7DB0" w14:textId="77777777" w:rsidR="00E17EA2" w:rsidRDefault="00000000">
            <w:pPr>
              <w:jc w:val="both"/>
              <w:rPr>
                <w:b/>
              </w:rPr>
            </w:pPr>
            <w:r>
              <w:rPr>
                <w:b/>
              </w:rPr>
              <w:t>2.</w:t>
            </w:r>
          </w:p>
          <w:p w14:paraId="384E91D8" w14:textId="77777777" w:rsidR="00E17EA2" w:rsidRDefault="00E17EA2">
            <w:pPr>
              <w:jc w:val="both"/>
            </w:pPr>
          </w:p>
          <w:p w14:paraId="393DDB31" w14:textId="77777777" w:rsidR="00E17EA2" w:rsidRDefault="00000000">
            <w:pPr>
              <w:jc w:val="both"/>
              <w:rPr>
                <w:b/>
              </w:rPr>
            </w:pPr>
            <w:r>
              <w:rPr>
                <w:b/>
              </w:rPr>
              <w:t>3.</w:t>
            </w:r>
          </w:p>
          <w:p w14:paraId="150ECAD5" w14:textId="77777777" w:rsidR="00E17EA2" w:rsidRDefault="00E17EA2">
            <w:pPr>
              <w:jc w:val="both"/>
              <w:rPr>
                <w:b/>
              </w:rPr>
            </w:pPr>
          </w:p>
          <w:p w14:paraId="738813A9" w14:textId="77777777" w:rsidR="00E17EA2" w:rsidRDefault="00000000">
            <w:pPr>
              <w:jc w:val="both"/>
              <w:rPr>
                <w:b/>
              </w:rPr>
            </w:pPr>
            <w:r>
              <w:rPr>
                <w:b/>
              </w:rPr>
              <w:t>4.</w:t>
            </w:r>
          </w:p>
          <w:p w14:paraId="466722C5" w14:textId="77777777" w:rsidR="00E17EA2" w:rsidRDefault="00E17EA2">
            <w:pPr>
              <w:jc w:val="both"/>
              <w:rPr>
                <w:b/>
              </w:rPr>
            </w:pPr>
          </w:p>
          <w:p w14:paraId="7DADBA73" w14:textId="77777777" w:rsidR="00E17EA2" w:rsidRDefault="00000000">
            <w:pPr>
              <w:jc w:val="both"/>
              <w:rPr>
                <w:b/>
              </w:rPr>
            </w:pPr>
            <w:r>
              <w:rPr>
                <w:b/>
              </w:rPr>
              <w:t>5.</w:t>
            </w:r>
          </w:p>
          <w:p w14:paraId="0CD6DAA5" w14:textId="77777777" w:rsidR="00E17EA2" w:rsidRDefault="00E17EA2">
            <w:pPr>
              <w:jc w:val="both"/>
            </w:pPr>
          </w:p>
        </w:tc>
        <w:tc>
          <w:tcPr>
            <w:tcW w:w="3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EB200" w14:textId="77777777" w:rsidR="00E17EA2" w:rsidRDefault="00E17EA2">
            <w:pPr>
              <w:jc w:val="both"/>
            </w:pPr>
          </w:p>
          <w:p w14:paraId="624F7D78" w14:textId="77777777" w:rsidR="00E17EA2" w:rsidRDefault="00E17EA2">
            <w:pPr>
              <w:jc w:val="both"/>
            </w:pPr>
          </w:p>
          <w:p w14:paraId="1E8D4BC6" w14:textId="77777777" w:rsidR="00E17EA2" w:rsidRDefault="00000000">
            <w:pPr>
              <w:jc w:val="both"/>
            </w:pPr>
            <w:r>
              <w:t>.............................................</w:t>
            </w:r>
          </w:p>
          <w:p w14:paraId="2DA0A2FA" w14:textId="77777777" w:rsidR="00E17EA2" w:rsidRDefault="00E17EA2">
            <w:pPr>
              <w:jc w:val="both"/>
            </w:pPr>
          </w:p>
          <w:p w14:paraId="06992591" w14:textId="77777777" w:rsidR="00E17EA2" w:rsidRDefault="00000000">
            <w:pPr>
              <w:jc w:val="both"/>
            </w:pPr>
            <w:r>
              <w:t>................................................</w:t>
            </w:r>
          </w:p>
          <w:p w14:paraId="3C42EFDC" w14:textId="77777777" w:rsidR="00E17EA2" w:rsidRDefault="00E17EA2">
            <w:pPr>
              <w:jc w:val="both"/>
            </w:pPr>
          </w:p>
          <w:p w14:paraId="6EF8AFFF" w14:textId="77777777" w:rsidR="00E17EA2" w:rsidRDefault="00000000">
            <w:pPr>
              <w:jc w:val="both"/>
            </w:pPr>
            <w:r>
              <w:t>............................................</w:t>
            </w:r>
          </w:p>
          <w:p w14:paraId="5584CB1D" w14:textId="77777777" w:rsidR="00E17EA2" w:rsidRDefault="00E17EA2">
            <w:pPr>
              <w:jc w:val="both"/>
            </w:pPr>
          </w:p>
          <w:p w14:paraId="6270EC94" w14:textId="77777777" w:rsidR="00E17EA2" w:rsidRDefault="00000000">
            <w:pPr>
              <w:jc w:val="both"/>
            </w:pPr>
            <w:r>
              <w:t>............................................</w:t>
            </w:r>
          </w:p>
          <w:p w14:paraId="2130C9D3" w14:textId="77777777" w:rsidR="00E17EA2" w:rsidRDefault="00E17EA2">
            <w:pPr>
              <w:jc w:val="both"/>
            </w:pPr>
          </w:p>
          <w:p w14:paraId="67BB783F" w14:textId="77777777" w:rsidR="00E17EA2" w:rsidRDefault="00000000">
            <w:pPr>
              <w:jc w:val="both"/>
            </w:pPr>
            <w:r>
              <w:t>............................................</w:t>
            </w:r>
          </w:p>
        </w:tc>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0E580" w14:textId="77777777" w:rsidR="00E17EA2" w:rsidRDefault="00E17EA2">
            <w:pPr>
              <w:jc w:val="both"/>
            </w:pPr>
          </w:p>
          <w:p w14:paraId="23712676" w14:textId="77777777" w:rsidR="00E17EA2" w:rsidRDefault="00E17EA2">
            <w:pPr>
              <w:jc w:val="both"/>
            </w:pPr>
          </w:p>
          <w:p w14:paraId="46DD30DE" w14:textId="77777777" w:rsidR="00E17EA2" w:rsidRDefault="00000000">
            <w:pPr>
              <w:jc w:val="both"/>
            </w:pPr>
            <w:r>
              <w:t>..........................</w:t>
            </w:r>
          </w:p>
          <w:p w14:paraId="2EA890BD" w14:textId="77777777" w:rsidR="00E17EA2" w:rsidRDefault="00E17EA2">
            <w:pPr>
              <w:jc w:val="both"/>
            </w:pPr>
          </w:p>
          <w:p w14:paraId="13C55F35" w14:textId="77777777" w:rsidR="00E17EA2" w:rsidRDefault="00000000">
            <w:pPr>
              <w:jc w:val="both"/>
            </w:pPr>
            <w:r>
              <w:t>............................</w:t>
            </w:r>
          </w:p>
          <w:p w14:paraId="15E21EBE" w14:textId="77777777" w:rsidR="00E17EA2" w:rsidRDefault="00E17EA2">
            <w:pPr>
              <w:jc w:val="both"/>
            </w:pPr>
          </w:p>
          <w:p w14:paraId="1EC21220" w14:textId="77777777" w:rsidR="00E17EA2" w:rsidRDefault="00000000">
            <w:pPr>
              <w:jc w:val="both"/>
            </w:pPr>
            <w:r>
              <w:t>............................</w:t>
            </w:r>
          </w:p>
          <w:p w14:paraId="163E2AD2" w14:textId="77777777" w:rsidR="00E17EA2" w:rsidRDefault="00E17EA2">
            <w:pPr>
              <w:jc w:val="both"/>
            </w:pPr>
          </w:p>
          <w:p w14:paraId="69FD81EB" w14:textId="77777777" w:rsidR="00E17EA2" w:rsidRDefault="00000000">
            <w:pPr>
              <w:jc w:val="both"/>
            </w:pPr>
            <w:r>
              <w:t>............................</w:t>
            </w:r>
          </w:p>
          <w:p w14:paraId="3D6E0716" w14:textId="77777777" w:rsidR="00E17EA2" w:rsidRDefault="00E17EA2">
            <w:pPr>
              <w:jc w:val="both"/>
            </w:pPr>
          </w:p>
          <w:p w14:paraId="4112B45A" w14:textId="77777777" w:rsidR="00E17EA2" w:rsidRDefault="00000000">
            <w:pPr>
              <w:jc w:val="both"/>
            </w:pPr>
            <w:r>
              <w:t>...........................</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DC6FA" w14:textId="77777777" w:rsidR="00E17EA2" w:rsidRDefault="00E17EA2">
            <w:pPr>
              <w:jc w:val="both"/>
            </w:pPr>
          </w:p>
          <w:p w14:paraId="10E715FA" w14:textId="77777777" w:rsidR="00E17EA2" w:rsidRDefault="00E17EA2">
            <w:pPr>
              <w:jc w:val="both"/>
            </w:pPr>
          </w:p>
          <w:p w14:paraId="0C42D14B" w14:textId="77777777" w:rsidR="00E17EA2" w:rsidRDefault="00000000">
            <w:pPr>
              <w:jc w:val="both"/>
            </w:pPr>
            <w:r>
              <w:t>...........................................................</w:t>
            </w:r>
          </w:p>
          <w:p w14:paraId="7A63E9EF" w14:textId="77777777" w:rsidR="00E17EA2" w:rsidRDefault="00E17EA2">
            <w:pPr>
              <w:jc w:val="both"/>
            </w:pPr>
          </w:p>
          <w:p w14:paraId="66125ECC" w14:textId="77777777" w:rsidR="00E17EA2" w:rsidRDefault="00000000">
            <w:pPr>
              <w:jc w:val="both"/>
            </w:pPr>
            <w:r>
              <w:t>...........................................................</w:t>
            </w:r>
          </w:p>
          <w:p w14:paraId="69CBA461" w14:textId="77777777" w:rsidR="00E17EA2" w:rsidRDefault="00E17EA2">
            <w:pPr>
              <w:jc w:val="both"/>
            </w:pPr>
          </w:p>
          <w:p w14:paraId="446E0923" w14:textId="77777777" w:rsidR="00E17EA2" w:rsidRDefault="00000000">
            <w:pPr>
              <w:jc w:val="both"/>
            </w:pPr>
            <w:r>
              <w:t>...........................................................</w:t>
            </w:r>
          </w:p>
          <w:p w14:paraId="4C614CC5" w14:textId="77777777" w:rsidR="00E17EA2" w:rsidRDefault="00E17EA2">
            <w:pPr>
              <w:jc w:val="both"/>
            </w:pPr>
          </w:p>
          <w:p w14:paraId="4BCAFF3A" w14:textId="77777777" w:rsidR="00E17EA2" w:rsidRDefault="00000000">
            <w:pPr>
              <w:jc w:val="both"/>
            </w:pPr>
            <w:r>
              <w:t>...........................................................</w:t>
            </w:r>
          </w:p>
          <w:p w14:paraId="45AE2FDC" w14:textId="77777777" w:rsidR="00E17EA2" w:rsidRDefault="00E17EA2">
            <w:pPr>
              <w:jc w:val="both"/>
            </w:pPr>
          </w:p>
          <w:p w14:paraId="466ED1F4" w14:textId="77777777" w:rsidR="00E17EA2" w:rsidRDefault="00000000">
            <w:r>
              <w:t>..........................................................</w:t>
            </w:r>
          </w:p>
        </w:tc>
      </w:tr>
    </w:tbl>
    <w:p w14:paraId="5F3D4E6C" w14:textId="77777777" w:rsidR="00E17EA2" w:rsidRDefault="00E17EA2">
      <w:pPr>
        <w:jc w:val="both"/>
      </w:pPr>
    </w:p>
    <w:p w14:paraId="4DF66884" w14:textId="77777777" w:rsidR="00E17EA2" w:rsidRDefault="00000000">
      <w:pPr>
        <w:ind w:left="-284"/>
        <w:jc w:val="both"/>
        <w:rPr>
          <w:b/>
        </w:rPr>
      </w:pPr>
      <w:r>
        <w:rPr>
          <w:b/>
        </w:rPr>
        <w:t>8. Bytové pomery a potvrdenia:</w:t>
      </w:r>
    </w:p>
    <w:p w14:paraId="01145D49" w14:textId="77777777" w:rsidR="00E17EA2" w:rsidRDefault="00E17EA2">
      <w:pPr>
        <w:ind w:left="-284"/>
        <w:jc w:val="both"/>
        <w:rPr>
          <w:b/>
        </w:rPr>
      </w:pPr>
    </w:p>
    <w:p w14:paraId="054B5805" w14:textId="77777777" w:rsidR="00E17EA2" w:rsidRDefault="00000000">
      <w:pPr>
        <w:ind w:left="-284"/>
        <w:jc w:val="both"/>
      </w:pPr>
      <w:r>
        <w:t>Obývam ....................................................................................................................................................................</w:t>
      </w:r>
    </w:p>
    <w:p w14:paraId="367C6886" w14:textId="77777777" w:rsidR="00E17EA2" w:rsidRDefault="00000000">
      <w:pPr>
        <w:ind w:left="-284"/>
        <w:jc w:val="both"/>
      </w:pPr>
      <w:r>
        <w:t>a) potvrdenie správcu bytu (uviesť meno užívateľa bytu, schodok v platbe za užívanie bytu):</w:t>
      </w:r>
    </w:p>
    <w:p w14:paraId="5DC29E33" w14:textId="77777777" w:rsidR="00E17EA2" w:rsidRDefault="00E17EA2">
      <w:pPr>
        <w:ind w:left="-284"/>
        <w:jc w:val="both"/>
      </w:pPr>
    </w:p>
    <w:p w14:paraId="0E3BE9FD" w14:textId="77777777" w:rsidR="00E17EA2" w:rsidRDefault="00000000">
      <w:pPr>
        <w:ind w:left="-284"/>
        <w:jc w:val="both"/>
      </w:pPr>
      <w:r>
        <w:t>.......................................................................................................................................................</w:t>
      </w:r>
    </w:p>
    <w:p w14:paraId="2B8C521F" w14:textId="77777777" w:rsidR="00E17EA2" w:rsidRDefault="00000000">
      <w:pPr>
        <w:ind w:left="-284"/>
        <w:jc w:val="both"/>
      </w:pPr>
      <w:r>
        <w:t xml:space="preserve">b) potvrdenie Mestského úradu v Seredi – žiadatelia (obaja rodičia dieťaťa) majú/nemajú * podlžnosti voči mestu Sereď – </w:t>
      </w:r>
      <w:r>
        <w:rPr>
          <w:b/>
        </w:rPr>
        <w:t>potvrdenie zabezpečí mestský úrad</w:t>
      </w:r>
    </w:p>
    <w:p w14:paraId="4137467A" w14:textId="77777777" w:rsidR="00E17EA2" w:rsidRDefault="00E17EA2">
      <w:pPr>
        <w:ind w:left="-284"/>
        <w:jc w:val="both"/>
        <w:rPr>
          <w:b/>
        </w:rPr>
      </w:pPr>
    </w:p>
    <w:p w14:paraId="0097A0A6" w14:textId="77777777" w:rsidR="00E17EA2" w:rsidRDefault="00000000">
      <w:pPr>
        <w:ind w:left="-284"/>
        <w:jc w:val="both"/>
      </w:pPr>
      <w:r>
        <w:t>...................................................................................................................................................................................</w:t>
      </w:r>
    </w:p>
    <w:p w14:paraId="53FAAA1D" w14:textId="77777777" w:rsidR="00E17EA2" w:rsidRDefault="00E17EA2">
      <w:pPr>
        <w:ind w:left="-284"/>
        <w:jc w:val="both"/>
      </w:pPr>
    </w:p>
    <w:p w14:paraId="525D0203" w14:textId="77777777" w:rsidR="00E17EA2" w:rsidRDefault="00000000">
      <w:pPr>
        <w:ind w:left="-284"/>
        <w:jc w:val="both"/>
      </w:pPr>
      <w:r>
        <w:t>...................................................................................................................................................................................</w:t>
      </w:r>
    </w:p>
    <w:p w14:paraId="55230C79" w14:textId="77777777" w:rsidR="00E17EA2" w:rsidRDefault="00E17EA2">
      <w:pPr>
        <w:ind w:left="-284"/>
        <w:jc w:val="both"/>
      </w:pPr>
    </w:p>
    <w:p w14:paraId="3CA26090" w14:textId="77777777" w:rsidR="00E17EA2" w:rsidRDefault="00000000">
      <w:pPr>
        <w:ind w:left="-284"/>
        <w:jc w:val="both"/>
      </w:pPr>
      <w:r>
        <w:t>...................................................................................................................................................................................</w:t>
      </w:r>
    </w:p>
    <w:p w14:paraId="3C5F4FA7" w14:textId="77777777" w:rsidR="00E17EA2" w:rsidRDefault="00E17EA2">
      <w:pPr>
        <w:ind w:left="-284"/>
        <w:jc w:val="both"/>
      </w:pPr>
    </w:p>
    <w:p w14:paraId="2F7F7D41" w14:textId="77777777" w:rsidR="00E17EA2" w:rsidRDefault="00000000">
      <w:pPr>
        <w:ind w:left="-284"/>
        <w:jc w:val="both"/>
      </w:pPr>
      <w:r>
        <w:t>...................................................................................................................................................................................</w:t>
      </w:r>
    </w:p>
    <w:p w14:paraId="48F4FA4F" w14:textId="77777777" w:rsidR="00E17EA2" w:rsidRDefault="00000000">
      <w:pPr>
        <w:ind w:left="-284"/>
        <w:jc w:val="both"/>
      </w:pPr>
      <w:r>
        <w:t xml:space="preserve"> c) potvrdenie Mestskej polícii v Seredi – žiadatelia (obaja rodičia dieťaťa) majú/nemajú *podlžnosti voči Mestskej polícii v Seredi – </w:t>
      </w:r>
      <w:r>
        <w:rPr>
          <w:b/>
        </w:rPr>
        <w:t>potvrdenie zabezpečí mestský úrad</w:t>
      </w:r>
    </w:p>
    <w:p w14:paraId="79337E6A" w14:textId="77777777" w:rsidR="00E17EA2" w:rsidRDefault="00E17EA2">
      <w:pPr>
        <w:ind w:left="-284"/>
        <w:jc w:val="both"/>
      </w:pPr>
    </w:p>
    <w:p w14:paraId="4785A0EB" w14:textId="77777777" w:rsidR="00E17EA2" w:rsidRDefault="00000000">
      <w:pPr>
        <w:ind w:left="-284"/>
        <w:jc w:val="both"/>
      </w:pPr>
      <w:r>
        <w:t>...................................................................................................................................................................................</w:t>
      </w:r>
    </w:p>
    <w:p w14:paraId="6C7B2D50" w14:textId="77777777" w:rsidR="00E17EA2" w:rsidRDefault="00E17EA2">
      <w:pPr>
        <w:ind w:left="-284"/>
        <w:jc w:val="both"/>
        <w:rPr>
          <w:b/>
        </w:rPr>
      </w:pPr>
    </w:p>
    <w:p w14:paraId="4C863D03" w14:textId="77777777" w:rsidR="00E17EA2" w:rsidRDefault="00000000">
      <w:pPr>
        <w:ind w:left="-284"/>
        <w:jc w:val="both"/>
        <w:rPr>
          <w:b/>
        </w:rPr>
      </w:pPr>
      <w:r>
        <w:rPr>
          <w:b/>
        </w:rPr>
        <w:t xml:space="preserve">9. Zdôvodnenie žiadosti: </w:t>
      </w:r>
    </w:p>
    <w:p w14:paraId="54DF8C1B" w14:textId="77777777" w:rsidR="00E17EA2" w:rsidRDefault="00E17EA2">
      <w:pPr>
        <w:jc w:val="both"/>
      </w:pPr>
    </w:p>
    <w:p w14:paraId="1F0ED6DB" w14:textId="77777777" w:rsidR="00E17EA2" w:rsidRDefault="00000000">
      <w:pPr>
        <w:ind w:left="-284"/>
        <w:jc w:val="both"/>
      </w:pPr>
      <w:r>
        <w:t>...................................................................................................................................................................................</w:t>
      </w:r>
    </w:p>
    <w:p w14:paraId="17554A61" w14:textId="77777777" w:rsidR="00E17EA2" w:rsidRDefault="00E17EA2">
      <w:pPr>
        <w:jc w:val="both"/>
      </w:pPr>
    </w:p>
    <w:p w14:paraId="3E133545" w14:textId="77777777" w:rsidR="00E17EA2" w:rsidRDefault="00000000">
      <w:pPr>
        <w:ind w:hanging="284"/>
        <w:jc w:val="both"/>
      </w:pPr>
      <w:r>
        <w:t>...................................................................................................................................................................................</w:t>
      </w:r>
    </w:p>
    <w:p w14:paraId="01EF5D3B" w14:textId="77777777" w:rsidR="00E17EA2" w:rsidRDefault="00E17EA2">
      <w:pPr>
        <w:ind w:hanging="284"/>
        <w:jc w:val="both"/>
      </w:pPr>
    </w:p>
    <w:p w14:paraId="56D846A5" w14:textId="77777777" w:rsidR="00E17EA2" w:rsidRDefault="00000000">
      <w:pPr>
        <w:ind w:hanging="284"/>
        <w:jc w:val="both"/>
      </w:pPr>
      <w:r>
        <w:t>...................................................................................................................................................................................</w:t>
      </w:r>
    </w:p>
    <w:p w14:paraId="421B1A36" w14:textId="77777777" w:rsidR="00E17EA2" w:rsidRDefault="00E17EA2">
      <w:pPr>
        <w:ind w:hanging="284"/>
        <w:jc w:val="both"/>
      </w:pPr>
    </w:p>
    <w:p w14:paraId="24C9542C" w14:textId="77777777" w:rsidR="00E17EA2" w:rsidRDefault="00000000">
      <w:pPr>
        <w:ind w:hanging="284"/>
        <w:jc w:val="both"/>
      </w:pPr>
      <w:r>
        <w:t>...................................................................................................................................................................................</w:t>
      </w:r>
    </w:p>
    <w:p w14:paraId="5AAEEB8F" w14:textId="77777777" w:rsidR="00E17EA2" w:rsidRDefault="00E17EA2">
      <w:pPr>
        <w:ind w:hanging="284"/>
        <w:jc w:val="both"/>
        <w:rPr>
          <w:b/>
        </w:rPr>
      </w:pPr>
    </w:p>
    <w:p w14:paraId="038FA30C" w14:textId="77777777" w:rsidR="00E17EA2" w:rsidRDefault="00000000">
      <w:pPr>
        <w:ind w:hanging="284"/>
        <w:jc w:val="both"/>
      </w:pPr>
      <w:r>
        <w:t>...................................................................................................................................................................................</w:t>
      </w:r>
    </w:p>
    <w:p w14:paraId="386EAB86" w14:textId="77777777" w:rsidR="00E17EA2" w:rsidRDefault="00E17EA2">
      <w:pPr>
        <w:ind w:hanging="284"/>
        <w:jc w:val="both"/>
      </w:pPr>
    </w:p>
    <w:p w14:paraId="08B6F4F2" w14:textId="77777777" w:rsidR="00E17EA2" w:rsidRDefault="00000000">
      <w:pPr>
        <w:ind w:left="-284"/>
        <w:jc w:val="both"/>
      </w:pPr>
      <w:r>
        <w:t>...................................................................................................................................................................................</w:t>
      </w:r>
    </w:p>
    <w:p w14:paraId="6DDFA368" w14:textId="77777777" w:rsidR="00E17EA2" w:rsidRDefault="00E17EA2">
      <w:pPr>
        <w:ind w:left="-284"/>
        <w:jc w:val="both"/>
      </w:pPr>
    </w:p>
    <w:p w14:paraId="378CAF2A" w14:textId="77777777" w:rsidR="00E17EA2" w:rsidRDefault="00000000">
      <w:pPr>
        <w:jc w:val="both"/>
      </w:pPr>
      <w:r>
        <w:lastRenderedPageBreak/>
        <w:t>..............................................................................................................................................................................</w:t>
      </w:r>
    </w:p>
    <w:p w14:paraId="2B28A4C4" w14:textId="77777777" w:rsidR="00E17EA2" w:rsidRDefault="00E17EA2">
      <w:pPr>
        <w:jc w:val="both"/>
      </w:pPr>
    </w:p>
    <w:p w14:paraId="5145CA1F" w14:textId="77777777" w:rsidR="00E17EA2" w:rsidRDefault="00000000">
      <w:pPr>
        <w:jc w:val="both"/>
      </w:pPr>
      <w:r>
        <w:t>..............................................................................................................................................................................</w:t>
      </w:r>
    </w:p>
    <w:p w14:paraId="7D67D5B5" w14:textId="77777777" w:rsidR="00E17EA2" w:rsidRDefault="00E17EA2">
      <w:pPr>
        <w:jc w:val="both"/>
      </w:pPr>
    </w:p>
    <w:p w14:paraId="137E87C7" w14:textId="77777777" w:rsidR="00E17EA2" w:rsidRDefault="00000000">
      <w:pPr>
        <w:jc w:val="both"/>
      </w:pPr>
      <w:r>
        <w:t>..............................................................................................................................................................................</w:t>
      </w:r>
    </w:p>
    <w:p w14:paraId="782B9D0E" w14:textId="77777777" w:rsidR="00E17EA2" w:rsidRDefault="00E17EA2">
      <w:pPr>
        <w:jc w:val="both"/>
      </w:pPr>
    </w:p>
    <w:p w14:paraId="3C351208" w14:textId="77777777" w:rsidR="00E17EA2" w:rsidRDefault="00000000">
      <w:pPr>
        <w:jc w:val="both"/>
      </w:pPr>
      <w:r>
        <w:t>..............................................................................................................................................................................</w:t>
      </w:r>
    </w:p>
    <w:p w14:paraId="5B017EC4" w14:textId="77777777" w:rsidR="00E17EA2" w:rsidRDefault="00000000">
      <w:pPr>
        <w:spacing w:after="5"/>
        <w:jc w:val="both"/>
      </w:pPr>
      <w:r>
        <w:rPr>
          <w:i/>
        </w:rPr>
        <w:t>K žiadosti je potrebné zdokladovať mimoriadne výdavky (napr. na ošatenie, lieky, základné vybavenie domácnosti a pod.)</w:t>
      </w:r>
      <w:r>
        <w:rPr>
          <w:rFonts w:ascii="Calibri" w:hAnsi="Calibri" w:cs="Calibri"/>
          <w:sz w:val="22"/>
          <w:szCs w:val="22"/>
        </w:rPr>
        <w:t xml:space="preserve"> </w:t>
      </w:r>
    </w:p>
    <w:p w14:paraId="63691871" w14:textId="77777777" w:rsidR="00E17EA2" w:rsidRDefault="00E17EA2">
      <w:pPr>
        <w:jc w:val="both"/>
        <w:rPr>
          <w:b/>
        </w:rPr>
      </w:pPr>
    </w:p>
    <w:p w14:paraId="51DB8ED3" w14:textId="77777777" w:rsidR="00E17EA2" w:rsidRDefault="00000000">
      <w:pPr>
        <w:jc w:val="both"/>
        <w:rPr>
          <w:b/>
        </w:rPr>
      </w:pPr>
      <w:r>
        <w:rPr>
          <w:b/>
        </w:rPr>
        <w:t>10. Čestné prehlásenie:</w:t>
      </w:r>
    </w:p>
    <w:p w14:paraId="6F032471" w14:textId="77777777" w:rsidR="00E17EA2" w:rsidRDefault="00E17EA2">
      <w:pPr>
        <w:jc w:val="both"/>
        <w:rPr>
          <w:b/>
        </w:rPr>
      </w:pPr>
    </w:p>
    <w:p w14:paraId="669A038D" w14:textId="77777777" w:rsidR="00E17EA2" w:rsidRDefault="00000000">
      <w:pPr>
        <w:jc w:val="both"/>
        <w:rPr>
          <w:szCs w:val="24"/>
        </w:rPr>
      </w:pPr>
      <w:r>
        <w:rPr>
          <w:szCs w:val="24"/>
        </w:rPr>
        <w:t xml:space="preserve">Čestne prehlasujem, že nevykonávam žiadnu živnosť, ani nemám iný príjem. Údaje uvedené v žiadosti sú pravdivé a neprávom prijatú jednorazovú sociálnu dávku som povinná/ý vrátiť. </w:t>
      </w:r>
    </w:p>
    <w:p w14:paraId="3D8725D8" w14:textId="77777777" w:rsidR="00E17EA2" w:rsidRDefault="00E17EA2">
      <w:pPr>
        <w:jc w:val="both"/>
        <w:rPr>
          <w:szCs w:val="24"/>
        </w:rPr>
      </w:pPr>
    </w:p>
    <w:p w14:paraId="04C39F59" w14:textId="77777777" w:rsidR="00E17EA2" w:rsidRDefault="00E17EA2">
      <w:pPr>
        <w:jc w:val="both"/>
        <w:rPr>
          <w:szCs w:val="24"/>
        </w:rPr>
      </w:pPr>
    </w:p>
    <w:p w14:paraId="5FC4BE92" w14:textId="77777777" w:rsidR="00E17EA2" w:rsidRDefault="00E17EA2">
      <w:pPr>
        <w:jc w:val="both"/>
      </w:pPr>
    </w:p>
    <w:p w14:paraId="19CFCB72" w14:textId="77777777" w:rsidR="00E17EA2" w:rsidRDefault="00E17EA2">
      <w:pPr>
        <w:jc w:val="both"/>
      </w:pPr>
    </w:p>
    <w:p w14:paraId="53BC972D" w14:textId="77777777" w:rsidR="00E17EA2" w:rsidRDefault="00000000">
      <w:pPr>
        <w:jc w:val="both"/>
      </w:pPr>
      <w:r>
        <w:t xml:space="preserve">V Seredi, dňa...............................                              </w:t>
      </w:r>
      <w:r>
        <w:rPr>
          <w:b/>
        </w:rPr>
        <w:t>podpis žiadateľa:</w:t>
      </w:r>
      <w:r>
        <w:t xml:space="preserve"> ............................................................</w:t>
      </w:r>
    </w:p>
    <w:p w14:paraId="05006D1F" w14:textId="77777777" w:rsidR="00E17EA2" w:rsidRDefault="00E17EA2">
      <w:pPr>
        <w:jc w:val="both"/>
      </w:pPr>
    </w:p>
    <w:p w14:paraId="7C66F495" w14:textId="77777777" w:rsidR="00E17EA2" w:rsidRDefault="00000000">
      <w:pPr>
        <w:spacing w:after="5"/>
        <w:jc w:val="both"/>
        <w:rPr>
          <w:rFonts w:ascii="Calibri" w:hAnsi="Calibri" w:cs="Calibri"/>
          <w:sz w:val="22"/>
          <w:szCs w:val="22"/>
        </w:rPr>
      </w:pPr>
      <w:r>
        <w:rPr>
          <w:rFonts w:ascii="Calibri" w:hAnsi="Calibri" w:cs="Calibri"/>
          <w:sz w:val="22"/>
          <w:szCs w:val="22"/>
        </w:rPr>
        <w:t>_______________________________________________________________________________________</w:t>
      </w:r>
    </w:p>
    <w:p w14:paraId="14C1EC6C" w14:textId="77777777" w:rsidR="00E17EA2" w:rsidRDefault="00000000">
      <w:pPr>
        <w:spacing w:after="5"/>
        <w:jc w:val="both"/>
      </w:pPr>
      <w:r>
        <w:rPr>
          <w:szCs w:val="24"/>
        </w:rPr>
        <w:t>Poskytnuté osobné údaje budú spracované len za účelom vybavenia Vašej žiadosti v súlade s Nariadením Európskeho parlamentu a Rady č.2016/679 o ochrane fyzických osôb pri spracúvaní osobných údajov a o voľnom pohybe takýchto údajov a zákonom č.18/2018 Z. z. o ochrane osobných údajov. Osobné údaje môžu byť poskytnuté orgánom štátnej moci, kontrolným orgánom za účelom kontroly z ich strany a prípadne iným príjemcom, ak to povaha žiadosti vyžaduje. Prístup k osobným údajom budú mať len tí zamestnanci mesta, ktorí majú na starosti vybavenie žiadosti. Osobné údaje nebudú poskytnuté do tretích krajín. Po vybavení žiadosti budú osobné údaje a žiadosť archivované v súlade s registratúrnym plánom mesta. Môžete od nás požadovať prístup k Vašim osobným údajom, máte právo na ich opravu, právo namietať proti spracúvaniu. Ak sa domnievate, že Vaše osobné údaje sú spracúvané nespravodlivo alebo nezákonne, môžete podať sťažnosť na dozorný orgán ako aj právo podať návrh na začatie konania dozornému orgánu ktorým je Úrad na ochranu osobných údajov Slovenskej republiky, Hraničná 12, 820 07 Bratislava 27</w:t>
      </w:r>
      <w:r>
        <w:rPr>
          <w:bCs/>
          <w:iCs/>
          <w:szCs w:val="24"/>
        </w:rPr>
        <w:t>.</w:t>
      </w:r>
      <w:r>
        <w:rPr>
          <w:color w:val="404040"/>
          <w:szCs w:val="24"/>
          <w:shd w:val="clear" w:color="auto" w:fill="FFFFFF"/>
        </w:rPr>
        <w:t xml:space="preserve"> </w:t>
      </w:r>
      <w:r>
        <w:rPr>
          <w:szCs w:val="24"/>
          <w:shd w:val="clear" w:color="auto" w:fill="FFFFFF"/>
        </w:rPr>
        <w:t xml:space="preserve">Predmetné práva si môžete uplatniť  písomne doručením žiadosti na adresu: </w:t>
      </w:r>
      <w:bookmarkStart w:id="0" w:name="_Hlk139961799"/>
      <w:r>
        <w:rPr>
          <w:szCs w:val="24"/>
          <w:shd w:val="clear" w:color="auto" w:fill="FFFFFF"/>
        </w:rPr>
        <w:t>Mesto Sereď, Námestie republiky č. 1176/10</w:t>
      </w:r>
      <w:bookmarkEnd w:id="0"/>
      <w:r>
        <w:rPr>
          <w:szCs w:val="24"/>
          <w:shd w:val="clear" w:color="auto" w:fill="FFFFFF"/>
        </w:rPr>
        <w:t xml:space="preserve">, osobne do podateľne  alebo elektronicky na email </w:t>
      </w:r>
      <w:r>
        <w:rPr>
          <w:szCs w:val="24"/>
        </w:rPr>
        <w:t>mu@sered.sk</w:t>
      </w:r>
      <w:r>
        <w:rPr>
          <w:szCs w:val="24"/>
          <w:shd w:val="clear" w:color="auto" w:fill="FFFFFF"/>
        </w:rPr>
        <w:t xml:space="preserve"> . Kontakt na osobu zodpovednú za ochranu osobných údajov: </w:t>
      </w:r>
      <w:hyperlink r:id="rId8" w:history="1">
        <w:r>
          <w:rPr>
            <w:rStyle w:val="Hypertextovprepojenie"/>
            <w:szCs w:val="24"/>
            <w:shd w:val="clear" w:color="auto" w:fill="FFFFFF"/>
          </w:rPr>
          <w:t>zodpovednaosoba@somi.sk</w:t>
        </w:r>
      </w:hyperlink>
      <w:r>
        <w:rPr>
          <w:szCs w:val="24"/>
        </w:rPr>
        <w:t>. Viac informácií o ochrane osobných údajov nájdete na našej webovej stránke – www.sered.sk.</w:t>
      </w:r>
    </w:p>
    <w:p w14:paraId="6E979B1C" w14:textId="77777777" w:rsidR="00E17EA2" w:rsidRDefault="00E17EA2">
      <w:pPr>
        <w:ind w:firstLine="708"/>
        <w:jc w:val="both"/>
        <w:rPr>
          <w:rFonts w:eastAsia="SimSun"/>
          <w:kern w:val="3"/>
          <w:szCs w:val="24"/>
          <w:lang w:eastAsia="zh-CN" w:bidi="hi-IN"/>
        </w:rPr>
      </w:pPr>
    </w:p>
    <w:p w14:paraId="492683FF" w14:textId="77777777" w:rsidR="00E17EA2" w:rsidRDefault="00E17EA2">
      <w:pPr>
        <w:jc w:val="both"/>
      </w:pPr>
    </w:p>
    <w:sectPr w:rsidR="00E17EA2">
      <w:footnotePr>
        <w:numRestart w:val="eachPage"/>
      </w:footnotePr>
      <w:endnotePr>
        <w:numFmt w:val="decimal"/>
      </w:endnotePr>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91EEC" w14:textId="77777777" w:rsidR="00B332D4" w:rsidRDefault="00B332D4">
      <w:r>
        <w:separator/>
      </w:r>
    </w:p>
  </w:endnote>
  <w:endnote w:type="continuationSeparator" w:id="0">
    <w:p w14:paraId="37721670" w14:textId="77777777" w:rsidR="00B332D4" w:rsidRDefault="00B3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42C05" w14:textId="77777777" w:rsidR="00B332D4" w:rsidRDefault="00B332D4">
      <w:r>
        <w:rPr>
          <w:color w:val="000000"/>
        </w:rPr>
        <w:separator/>
      </w:r>
    </w:p>
  </w:footnote>
  <w:footnote w:type="continuationSeparator" w:id="0">
    <w:p w14:paraId="574A79D3" w14:textId="77777777" w:rsidR="00B332D4" w:rsidRDefault="00B332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hyphenationZone w:val="425"/>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useWord2013TrackBottomHyphenation" w:uri="http://schemas.microsoft.com/office/word" w:val="1"/>
  </w:compat>
  <w:rsids>
    <w:rsidRoot w:val="00E17EA2"/>
    <w:rsid w:val="00B332D4"/>
    <w:rsid w:val="00E17EA2"/>
    <w:rsid w:val="00F053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31A8F"/>
  <w15:docId w15:val="{F730D485-4613-411D-982B-55D69620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suppressAutoHyphens/>
    </w:pPr>
    <w:rPr>
      <w:sz w:val="24"/>
      <w:lang w:eastAsia="cs-CZ"/>
    </w:rPr>
  </w:style>
  <w:style w:type="paragraph" w:styleId="Nadpis1">
    <w:name w:val="heading 1"/>
    <w:basedOn w:val="Normlny"/>
    <w:next w:val="Normlny"/>
    <w:uiPriority w:val="9"/>
    <w:qFormat/>
    <w:pPr>
      <w:spacing w:before="240" w:after="60"/>
      <w:outlineLvl w:val="0"/>
    </w:pPr>
    <w:rPr>
      <w:rFonts w:ascii="Arial" w:hAnsi="Arial"/>
      <w:b/>
      <w:sz w:val="32"/>
    </w:rPr>
  </w:style>
  <w:style w:type="paragraph" w:styleId="Nadpis2">
    <w:name w:val="heading 2"/>
    <w:basedOn w:val="Normlny"/>
    <w:next w:val="Normlny"/>
    <w:uiPriority w:val="9"/>
    <w:semiHidden/>
    <w:unhideWhenUsed/>
    <w:qFormat/>
    <w:pPr>
      <w:spacing w:before="240" w:after="60"/>
      <w:outlineLvl w:val="1"/>
    </w:pPr>
    <w:rPr>
      <w:rFonts w:ascii="Arial" w:hAnsi="Arial"/>
      <w:b/>
      <w:i/>
      <w:sz w:val="28"/>
    </w:rPr>
  </w:style>
  <w:style w:type="paragraph" w:styleId="Nadpis3">
    <w:name w:val="heading 3"/>
    <w:basedOn w:val="Normlny"/>
    <w:next w:val="Normlny"/>
    <w:uiPriority w:val="9"/>
    <w:semiHidden/>
    <w:unhideWhenUsed/>
    <w:qFormat/>
    <w:pPr>
      <w:spacing w:before="240" w:after="60"/>
      <w:outlineLvl w:val="2"/>
    </w:pPr>
    <w:rPr>
      <w:rFonts w:ascii="Arial" w:hAnsi="Arial"/>
      <w:b/>
      <w:sz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rPr>
      <w:rFonts w:ascii="Cambria" w:eastAsia="Times New Roman" w:hAnsi="Cambria" w:cs="Times New Roman"/>
      <w:b/>
      <w:bCs/>
      <w:kern w:val="3"/>
      <w:sz w:val="32"/>
      <w:szCs w:val="32"/>
      <w:lang w:eastAsia="cs-CZ"/>
    </w:rPr>
  </w:style>
  <w:style w:type="character" w:customStyle="1" w:styleId="Nadpis2Char">
    <w:name w:val="Nadpis 2 Char"/>
    <w:basedOn w:val="Predvolenpsmoodseku"/>
    <w:rPr>
      <w:rFonts w:ascii="Cambria" w:eastAsia="Times New Roman" w:hAnsi="Cambria" w:cs="Times New Roman"/>
      <w:b/>
      <w:bCs/>
      <w:i/>
      <w:iCs/>
      <w:sz w:val="28"/>
      <w:szCs w:val="28"/>
      <w:lang w:eastAsia="cs-CZ"/>
    </w:rPr>
  </w:style>
  <w:style w:type="character" w:customStyle="1" w:styleId="Nadpis3Char">
    <w:name w:val="Nadpis 3 Char"/>
    <w:basedOn w:val="Predvolenpsmoodseku"/>
    <w:rPr>
      <w:rFonts w:ascii="Cambria" w:eastAsia="Times New Roman" w:hAnsi="Cambria" w:cs="Times New Roman"/>
      <w:b/>
      <w:bCs/>
      <w:sz w:val="26"/>
      <w:szCs w:val="26"/>
      <w:lang w:eastAsia="cs-CZ"/>
    </w:rPr>
  </w:style>
  <w:style w:type="paragraph" w:customStyle="1" w:styleId="Import0">
    <w:name w:val="Import 0"/>
    <w:basedOn w:val="Normlny"/>
  </w:style>
  <w:style w:type="paragraph" w:customStyle="1" w:styleId="Import1">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2">
    <w:name w:val="Import 2"/>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3">
    <w:name w:val="Import 3"/>
    <w:basedOn w:val="Import0"/>
    <w:pPr>
      <w:tabs>
        <w:tab w:val="left" w:pos="5184"/>
      </w:tabs>
    </w:pPr>
    <w:rPr>
      <w:rFonts w:ascii="Courier New" w:hAnsi="Courier New"/>
    </w:rPr>
  </w:style>
  <w:style w:type="paragraph" w:customStyle="1" w:styleId="Import4">
    <w:name w:val="Import 4"/>
    <w:basedOn w:val="Import0"/>
    <w:pPr>
      <w:tabs>
        <w:tab w:val="left" w:pos="2592"/>
      </w:tabs>
    </w:pPr>
    <w:rPr>
      <w:rFonts w:ascii="Courier New" w:hAnsi="Courier New"/>
      <w:b/>
    </w:rPr>
  </w:style>
  <w:style w:type="paragraph" w:customStyle="1" w:styleId="Import5">
    <w:name w:val="Import 5"/>
    <w:basedOn w:val="Import0"/>
    <w:pPr>
      <w:tabs>
        <w:tab w:val="left" w:pos="3456"/>
      </w:tabs>
    </w:pPr>
    <w:rPr>
      <w:rFonts w:ascii="Courier New" w:hAnsi="Courier New"/>
    </w:rPr>
  </w:style>
  <w:style w:type="paragraph" w:customStyle="1" w:styleId="Import6">
    <w:name w:val="Import 6"/>
    <w:basedOn w:val="Import0"/>
    <w:pPr>
      <w:tabs>
        <w:tab w:val="left" w:pos="4320"/>
      </w:tabs>
    </w:pPr>
    <w:rPr>
      <w:rFonts w:ascii="Courier New" w:hAnsi="Courier New"/>
    </w:rPr>
  </w:style>
  <w:style w:type="paragraph" w:customStyle="1" w:styleId="Import7">
    <w:name w:val="Import 7"/>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sz w:val="32"/>
    </w:rPr>
  </w:style>
  <w:style w:type="paragraph" w:customStyle="1" w:styleId="Import8">
    <w:name w:val="Import 8"/>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720"/>
    </w:pPr>
    <w:rPr>
      <w:rFonts w:ascii="Courier New" w:hAnsi="Courier New"/>
    </w:rPr>
  </w:style>
  <w:style w:type="paragraph" w:customStyle="1" w:styleId="Import9">
    <w:name w:val="Import 9"/>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rPr>
  </w:style>
  <w:style w:type="paragraph" w:customStyle="1" w:styleId="Import00">
    <w:name w:val="Import 0~"/>
    <w:basedOn w:val="Normlny"/>
  </w:style>
  <w:style w:type="paragraph" w:customStyle="1" w:styleId="Import70">
    <w:name w:val="Import 7~"/>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44"/>
    </w:pPr>
    <w:rPr>
      <w:rFonts w:ascii="Courier New" w:hAnsi="Courier New"/>
    </w:rPr>
  </w:style>
  <w:style w:type="paragraph" w:customStyle="1" w:styleId="Import20">
    <w:name w:val="Import 2~"/>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10">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sz w:val="56"/>
    </w:rPr>
  </w:style>
  <w:style w:type="paragraph" w:customStyle="1" w:styleId="Import30">
    <w:name w:val="Import 3~"/>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sz w:val="32"/>
    </w:rPr>
  </w:style>
  <w:style w:type="paragraph" w:customStyle="1" w:styleId="Import40">
    <w:name w:val="Import 4~"/>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71">
    <w:name w:val="Import 7~~"/>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720"/>
    </w:pPr>
    <w:rPr>
      <w:rFonts w:ascii="Courier New" w:hAnsi="Courier New"/>
    </w:rPr>
  </w:style>
  <w:style w:type="paragraph" w:customStyle="1" w:styleId="Import80">
    <w:name w:val="Import 8~"/>
    <w:basedOn w:val="Import0"/>
    <w:pPr>
      <w:tabs>
        <w:tab w:val="left" w:pos="5616"/>
      </w:tabs>
    </w:pPr>
    <w:rPr>
      <w:rFonts w:ascii="Courier New" w:hAnsi="Courier New"/>
    </w:rPr>
  </w:style>
  <w:style w:type="paragraph" w:customStyle="1" w:styleId="Import01">
    <w:name w:val="Import 0~~"/>
    <w:basedOn w:val="Normlny"/>
    <w:rPr>
      <w:rFonts w:ascii="Arial" w:hAnsi="Arial"/>
      <w:sz w:val="20"/>
    </w:rPr>
  </w:style>
  <w:style w:type="paragraph" w:customStyle="1" w:styleId="Import11">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sz w:val="32"/>
    </w:rPr>
  </w:style>
  <w:style w:type="paragraph" w:customStyle="1" w:styleId="Import31">
    <w:name w:val="Import 3~~"/>
    <w:basedOn w:val="Import0"/>
    <w:pPr>
      <w:tabs>
        <w:tab w:val="left" w:pos="4896"/>
        <w:tab w:val="left" w:pos="5760"/>
      </w:tabs>
    </w:pPr>
    <w:rPr>
      <w:rFonts w:ascii="Courier New" w:hAnsi="Courier New"/>
      <w:b/>
    </w:rPr>
  </w:style>
  <w:style w:type="paragraph" w:customStyle="1" w:styleId="Import50">
    <w:name w:val="Import 5~"/>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1440"/>
    </w:pPr>
    <w:rPr>
      <w:rFonts w:ascii="Courier New" w:hAnsi="Courier New"/>
    </w:rPr>
  </w:style>
  <w:style w:type="paragraph" w:customStyle="1" w:styleId="Import60">
    <w:name w:val="Import 6~"/>
    <w:basedOn w:val="Import0"/>
    <w:pPr>
      <w:tabs>
        <w:tab w:val="left" w:pos="1584"/>
      </w:tabs>
    </w:pPr>
    <w:rPr>
      <w:rFonts w:ascii="Courier New" w:hAnsi="Courier New"/>
    </w:rPr>
  </w:style>
  <w:style w:type="paragraph" w:customStyle="1" w:styleId="Import81">
    <w:name w:val="Import 8~~"/>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6480"/>
    </w:pPr>
    <w:rPr>
      <w:rFonts w:ascii="Courier New" w:hAnsi="Courier New"/>
    </w:rPr>
  </w:style>
  <w:style w:type="paragraph" w:customStyle="1" w:styleId="Import90">
    <w:name w:val="Import 9~"/>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040"/>
    </w:pPr>
    <w:rPr>
      <w:rFonts w:ascii="Courier New" w:hAnsi="Courier New"/>
    </w:rPr>
  </w:style>
  <w:style w:type="paragraph" w:customStyle="1" w:styleId="Import100">
    <w:name w:val="Import 10"/>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7776"/>
    </w:pPr>
    <w:rPr>
      <w:rFonts w:ascii="Courier New" w:hAnsi="Courier New"/>
    </w:rPr>
  </w:style>
  <w:style w:type="paragraph" w:customStyle="1" w:styleId="Import110">
    <w:name w:val="Import 1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720"/>
    </w:pPr>
    <w:rPr>
      <w:rFonts w:ascii="Courier New" w:hAnsi="Courier New"/>
    </w:rPr>
  </w:style>
  <w:style w:type="paragraph" w:customStyle="1" w:styleId="Import12">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sz w:val="32"/>
    </w:rPr>
  </w:style>
  <w:style w:type="paragraph" w:customStyle="1" w:styleId="Import21">
    <w:name w:val="Import 2~~"/>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32">
    <w:name w:val="Import 3~~~"/>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864"/>
    </w:pPr>
    <w:rPr>
      <w:rFonts w:ascii="Courier New" w:hAnsi="Courier New"/>
      <w:b/>
    </w:rPr>
  </w:style>
  <w:style w:type="paragraph" w:customStyle="1" w:styleId="Import41">
    <w:name w:val="Import 4~~"/>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82">
    <w:name w:val="Import 8~~~"/>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sz w:val="56"/>
    </w:rPr>
  </w:style>
  <w:style w:type="paragraph" w:customStyle="1" w:styleId="Import91">
    <w:name w:val="Import 9~~"/>
    <w:basedOn w:val="Import0"/>
    <w:pPr>
      <w:tabs>
        <w:tab w:val="left" w:pos="2592"/>
      </w:tabs>
    </w:pPr>
    <w:rPr>
      <w:rFonts w:ascii="Courier New" w:hAnsi="Courier New"/>
      <w:b/>
    </w:rPr>
  </w:style>
  <w:style w:type="paragraph" w:customStyle="1" w:styleId="Import101">
    <w:name w:val="Import 10~"/>
    <w:basedOn w:val="Import0"/>
    <w:pPr>
      <w:tabs>
        <w:tab w:val="left" w:pos="5184"/>
      </w:tabs>
    </w:pPr>
    <w:rPr>
      <w:rFonts w:ascii="Courier New" w:hAnsi="Courier New"/>
      <w:b/>
    </w:rPr>
  </w:style>
  <w:style w:type="paragraph" w:customStyle="1" w:styleId="Import111">
    <w:name w:val="Import 11~"/>
    <w:basedOn w:val="Import0"/>
    <w:pPr>
      <w:tabs>
        <w:tab w:val="left" w:pos="3456"/>
      </w:tabs>
    </w:pPr>
    <w:rPr>
      <w:rFonts w:ascii="Courier New" w:hAnsi="Courier New"/>
      <w:b/>
    </w:rPr>
  </w:style>
  <w:style w:type="paragraph" w:customStyle="1" w:styleId="Import120">
    <w:name w:val="Import 12"/>
    <w:basedOn w:val="Import0"/>
    <w:pPr>
      <w:tabs>
        <w:tab w:val="left" w:pos="1296"/>
      </w:tabs>
    </w:pPr>
    <w:rPr>
      <w:rFonts w:ascii="Courier New" w:hAnsi="Courier New"/>
      <w:sz w:val="56"/>
    </w:rPr>
  </w:style>
  <w:style w:type="paragraph" w:customStyle="1" w:styleId="Import13">
    <w:name w:val="Import 13"/>
    <w:basedOn w:val="Import0"/>
    <w:pPr>
      <w:tabs>
        <w:tab w:val="left" w:pos="4320"/>
      </w:tabs>
    </w:pPr>
    <w:rPr>
      <w:rFonts w:ascii="Courier New" w:hAnsi="Courier New"/>
      <w:b/>
    </w:rPr>
  </w:style>
  <w:style w:type="paragraph" w:customStyle="1" w:styleId="Import15">
    <w:name w:val="Import 15"/>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u w:val="single"/>
    </w:rPr>
  </w:style>
  <w:style w:type="paragraph" w:customStyle="1" w:styleId="Import16">
    <w:name w:val="Import 16"/>
    <w:basedOn w:val="Import0"/>
    <w:pPr>
      <w:tabs>
        <w:tab w:val="left" w:pos="5184"/>
      </w:tabs>
    </w:pPr>
    <w:rPr>
      <w:rFonts w:ascii="Courier New" w:hAnsi="Courier New"/>
    </w:rPr>
  </w:style>
  <w:style w:type="paragraph" w:customStyle="1" w:styleId="Import17">
    <w:name w:val="Import 17"/>
    <w:basedOn w:val="Import0"/>
    <w:pPr>
      <w:tabs>
        <w:tab w:val="left" w:pos="2592"/>
      </w:tabs>
    </w:pPr>
    <w:rPr>
      <w:rFonts w:ascii="Courier New" w:hAnsi="Courier New"/>
    </w:rPr>
  </w:style>
  <w:style w:type="character" w:styleId="Hypertextovprepojenie">
    <w:name w:val="Hyperlink"/>
    <w:basedOn w:val="Predvolenpsmoodseku"/>
    <w:rPr>
      <w:rFonts w:cs="Times New Roman"/>
      <w:color w:val="0000FF"/>
      <w:u w:val="single"/>
    </w:rPr>
  </w:style>
  <w:style w:type="paragraph" w:styleId="Textbubliny">
    <w:name w:val="Balloon Text"/>
    <w:basedOn w:val="Normlny"/>
    <w:rPr>
      <w:rFonts w:ascii="Tahoma" w:hAnsi="Tahoma" w:cs="Tahoma"/>
      <w:sz w:val="16"/>
      <w:szCs w:val="16"/>
    </w:rPr>
  </w:style>
  <w:style w:type="character" w:customStyle="1" w:styleId="TextbublinyChar">
    <w:name w:val="Text bubliny Char"/>
    <w:basedOn w:val="Predvolenpsmoodseku"/>
    <w:rPr>
      <w:rFonts w:ascii="Tahom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odpovednaosoba@somi.sk" TargetMode="External"/><Relationship Id="rId3" Type="http://schemas.openxmlformats.org/officeDocument/2006/relationships/webSettings" Target="webSettings.xml"/><Relationship Id="rId7" Type="http://schemas.openxmlformats.org/officeDocument/2006/relationships/hyperlink" Target="mailto:mu@sered.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1261</Words>
  <Characters>7188</Characters>
  <Application>Microsoft Office Word</Application>
  <DocSecurity>0</DocSecurity>
  <Lines>59</Lines>
  <Paragraphs>16</Paragraphs>
  <ScaleCrop>false</ScaleCrop>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Žiadosť o poskytnutie jednorazovej dávky v hmotnej núdzi</dc:title>
  <dc:creator>Mrnková</dc:creator>
  <cp:lastModifiedBy>Endel Marek Mgr.</cp:lastModifiedBy>
  <cp:revision>2</cp:revision>
  <cp:lastPrinted>2023-07-17T08:02:00Z</cp:lastPrinted>
  <dcterms:created xsi:type="dcterms:W3CDTF">2024-03-01T13:07:00Z</dcterms:created>
  <dcterms:modified xsi:type="dcterms:W3CDTF">2024-03-01T13:07:00Z</dcterms:modified>
</cp:coreProperties>
</file>